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4688EF" w14:textId="77777777" w:rsidR="00F1139D" w:rsidRDefault="00AB7EFF">
      <w:pPr>
        <w:pStyle w:val="Publishwithline"/>
      </w:pPr>
      <w:bookmarkStart w:id="0" w:name="_GoBack"/>
      <w:bookmarkEnd w:id="0"/>
      <w:r>
        <w:rPr>
          <w:sz w:val="36"/>
          <w:szCs w:val="40"/>
        </w:rPr>
        <w:t>TIPOS,  NIVELES Y AGENTES DE SOCIALIZACIÓN</w:t>
      </w:r>
    </w:p>
    <w:p w14:paraId="2200320F" w14:textId="77777777" w:rsidR="00F1139D" w:rsidRDefault="00F1139D">
      <w:pPr>
        <w:pStyle w:val="underline"/>
      </w:pPr>
    </w:p>
    <w:p w14:paraId="7C8D3F63" w14:textId="77777777" w:rsidR="00F1139D" w:rsidRDefault="00F1139D">
      <w:pPr>
        <w:pStyle w:val="PadderBetweenControlandBody"/>
      </w:pPr>
    </w:p>
    <w:p w14:paraId="51C5C647" w14:textId="77777777" w:rsidR="00F1139D" w:rsidRDefault="00AB7EFF">
      <w:r>
        <w:rPr>
          <w:noProof/>
        </w:rPr>
        <mc:AlternateContent>
          <mc:Choice Requires="wpg">
            <w:drawing>
              <wp:inline distT="0" distB="0" distL="0" distR="0" wp14:anchorId="2B5481D0" wp14:editId="11FE204C">
                <wp:extent cx="6921797" cy="8378455"/>
                <wp:effectExtent l="0" t="0" r="0" b="3810"/>
                <wp:docPr id="1" name="Diagrama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21797" cy="8378455"/>
                          <a:chOff x="0" y="0"/>
                          <a:chExt cx="6921797" cy="8378455"/>
                        </a:xfrm>
                      </wpg:grpSpPr>
                      <wps:wsp>
                        <wps:cNvPr id="2" name="Forma libre: forma 2"/>
                        <wps:cNvSpPr/>
                        <wps:spPr>
                          <a:xfrm>
                            <a:off x="0" y="0"/>
                            <a:ext cx="2197394" cy="8378455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3008925"/>
                              <a:gd name="f7" fmla="val 5853741"/>
                              <a:gd name="f8" fmla="val 300893"/>
                              <a:gd name="f9" fmla="val 134714"/>
                              <a:gd name="f10" fmla="val 2708033"/>
                              <a:gd name="f11" fmla="val 2874212"/>
                              <a:gd name="f12" fmla="val 3008926"/>
                              <a:gd name="f13" fmla="val 2051545"/>
                              <a:gd name="f14" fmla="val 3802197"/>
                              <a:gd name="f15" fmla="val 5552849"/>
                              <a:gd name="f16" fmla="val 5719028"/>
                              <a:gd name="f17" fmla="val 2874211"/>
                              <a:gd name="f18" fmla="val 5853742"/>
                              <a:gd name="f19" fmla="val 2708032"/>
                              <a:gd name="f20" fmla="val 5719027"/>
                              <a:gd name="f21" fmla="val 5552848"/>
                              <a:gd name="f22" fmla="+- 0 0 -90"/>
                              <a:gd name="f23" fmla="*/ f3 1 3008925"/>
                              <a:gd name="f24" fmla="*/ f4 1 5853741"/>
                              <a:gd name="f25" fmla="+- f7 0 f5"/>
                              <a:gd name="f26" fmla="+- f6 0 f5"/>
                              <a:gd name="f27" fmla="*/ f22 f0 1"/>
                              <a:gd name="f28" fmla="*/ f26 1 3008925"/>
                              <a:gd name="f29" fmla="*/ f25 1 5853741"/>
                              <a:gd name="f30" fmla="*/ 0 f26 1"/>
                              <a:gd name="f31" fmla="*/ 300893 f25 1"/>
                              <a:gd name="f32" fmla="*/ 300893 f26 1"/>
                              <a:gd name="f33" fmla="*/ 0 f25 1"/>
                              <a:gd name="f34" fmla="*/ 2708033 f26 1"/>
                              <a:gd name="f35" fmla="*/ 3008926 f26 1"/>
                              <a:gd name="f36" fmla="*/ 3008925 f26 1"/>
                              <a:gd name="f37" fmla="*/ 5552849 f25 1"/>
                              <a:gd name="f38" fmla="*/ 2708032 f26 1"/>
                              <a:gd name="f39" fmla="*/ 5853742 f25 1"/>
                              <a:gd name="f40" fmla="*/ 5853741 f25 1"/>
                              <a:gd name="f41" fmla="*/ 5552848 f25 1"/>
                              <a:gd name="f42" fmla="*/ f27 1 f2"/>
                              <a:gd name="f43" fmla="*/ f30 1 3008925"/>
                              <a:gd name="f44" fmla="*/ f31 1 5853741"/>
                              <a:gd name="f45" fmla="*/ f32 1 3008925"/>
                              <a:gd name="f46" fmla="*/ f33 1 5853741"/>
                              <a:gd name="f47" fmla="*/ f34 1 3008925"/>
                              <a:gd name="f48" fmla="*/ f35 1 3008925"/>
                              <a:gd name="f49" fmla="*/ f36 1 3008925"/>
                              <a:gd name="f50" fmla="*/ f37 1 5853741"/>
                              <a:gd name="f51" fmla="*/ f38 1 3008925"/>
                              <a:gd name="f52" fmla="*/ f39 1 5853741"/>
                              <a:gd name="f53" fmla="*/ f40 1 5853741"/>
                              <a:gd name="f54" fmla="*/ f41 1 5853741"/>
                              <a:gd name="f55" fmla="*/ f5 1 f28"/>
                              <a:gd name="f56" fmla="*/ f6 1 f28"/>
                              <a:gd name="f57" fmla="*/ f5 1 f29"/>
                              <a:gd name="f58" fmla="*/ f7 1 f29"/>
                              <a:gd name="f59" fmla="+- f42 0 f1"/>
                              <a:gd name="f60" fmla="*/ f43 1 f28"/>
                              <a:gd name="f61" fmla="*/ f44 1 f29"/>
                              <a:gd name="f62" fmla="*/ f45 1 f28"/>
                              <a:gd name="f63" fmla="*/ f46 1 f29"/>
                              <a:gd name="f64" fmla="*/ f47 1 f28"/>
                              <a:gd name="f65" fmla="*/ f48 1 f28"/>
                              <a:gd name="f66" fmla="*/ f49 1 f28"/>
                              <a:gd name="f67" fmla="*/ f50 1 f29"/>
                              <a:gd name="f68" fmla="*/ f51 1 f28"/>
                              <a:gd name="f69" fmla="*/ f52 1 f29"/>
                              <a:gd name="f70" fmla="*/ f53 1 f29"/>
                              <a:gd name="f71" fmla="*/ f54 1 f29"/>
                              <a:gd name="f72" fmla="*/ f55 f23 1"/>
                              <a:gd name="f73" fmla="*/ f56 f23 1"/>
                              <a:gd name="f74" fmla="*/ f58 f24 1"/>
                              <a:gd name="f75" fmla="*/ f57 f24 1"/>
                              <a:gd name="f76" fmla="*/ f60 f23 1"/>
                              <a:gd name="f77" fmla="*/ f61 f24 1"/>
                              <a:gd name="f78" fmla="*/ f62 f23 1"/>
                              <a:gd name="f79" fmla="*/ f63 f24 1"/>
                              <a:gd name="f80" fmla="*/ f64 f23 1"/>
                              <a:gd name="f81" fmla="*/ f65 f23 1"/>
                              <a:gd name="f82" fmla="*/ f66 f23 1"/>
                              <a:gd name="f83" fmla="*/ f67 f24 1"/>
                              <a:gd name="f84" fmla="*/ f68 f23 1"/>
                              <a:gd name="f85" fmla="*/ f69 f24 1"/>
                              <a:gd name="f86" fmla="*/ f70 f24 1"/>
                              <a:gd name="f87" fmla="*/ f71 f24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59">
                                <a:pos x="f76" y="f77"/>
                              </a:cxn>
                              <a:cxn ang="f59">
                                <a:pos x="f78" y="f79"/>
                              </a:cxn>
                              <a:cxn ang="f59">
                                <a:pos x="f80" y="f79"/>
                              </a:cxn>
                              <a:cxn ang="f59">
                                <a:pos x="f81" y="f77"/>
                              </a:cxn>
                              <a:cxn ang="f59">
                                <a:pos x="f82" y="f83"/>
                              </a:cxn>
                              <a:cxn ang="f59">
                                <a:pos x="f84" y="f85"/>
                              </a:cxn>
                              <a:cxn ang="f59">
                                <a:pos x="f78" y="f86"/>
                              </a:cxn>
                              <a:cxn ang="f59">
                                <a:pos x="f76" y="f87"/>
                              </a:cxn>
                              <a:cxn ang="f59">
                                <a:pos x="f76" y="f77"/>
                              </a:cxn>
                            </a:cxnLst>
                            <a:rect l="f72" t="f75" r="f73" b="f74"/>
                            <a:pathLst>
                              <a:path w="3008925" h="5853741">
                                <a:moveTo>
                                  <a:pt x="f5" y="f8"/>
                                </a:moveTo>
                                <a:cubicBezTo>
                                  <a:pt x="f5" y="f9"/>
                                  <a:pt x="f9" y="f5"/>
                                  <a:pt x="f8" y="f5"/>
                                </a:cubicBezTo>
                                <a:lnTo>
                                  <a:pt x="f10" y="f5"/>
                                </a:lnTo>
                                <a:cubicBezTo>
                                  <a:pt x="f11" y="f5"/>
                                  <a:pt x="f12" y="f9"/>
                                  <a:pt x="f12" y="f8"/>
                                </a:cubicBezTo>
                                <a:cubicBezTo>
                                  <a:pt x="f12" y="f13"/>
                                  <a:pt x="f6" y="f14"/>
                                  <a:pt x="f6" y="f15"/>
                                </a:cubicBezTo>
                                <a:cubicBezTo>
                                  <a:pt x="f6" y="f16"/>
                                  <a:pt x="f17" y="f18"/>
                                  <a:pt x="f19" y="f18"/>
                                </a:cubicBezTo>
                                <a:lnTo>
                                  <a:pt x="f8" y="f7"/>
                                </a:lnTo>
                                <a:cubicBezTo>
                                  <a:pt x="f9" y="f7"/>
                                  <a:pt x="f5" y="f20"/>
                                  <a:pt x="f5" y="f21"/>
                                </a:cubicBezTo>
                                <a:lnTo>
                                  <a:pt x="f5" y="f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D7CD"/>
                          </a:solidFill>
                          <a:ln cap="flat">
                            <a:noFill/>
                            <a:prstDash val="solid"/>
                          </a:ln>
                        </wps:spPr>
                        <wps:txbx>
                          <w:txbxContent>
                            <w:p w14:paraId="0CD89D58" w14:textId="11E17469" w:rsidR="00F1139D" w:rsidRDefault="00303C9B">
                              <w:pPr>
                                <w:spacing w:line="216" w:lineRule="auto"/>
                                <w:jc w:val="center"/>
                                <w:textAlignment w:val="auto"/>
                                <w:rPr>
                                  <w:rFonts w:eastAsia="Calibri" w:cs="Calibri"/>
                                  <w:color w:val="000000"/>
                                  <w:kern w:val="3"/>
                                  <w:sz w:val="47"/>
                                  <w:szCs w:val="47"/>
                                </w:rPr>
                              </w:pPr>
                              <w:r>
                                <w:rPr>
                                  <w:rFonts w:eastAsia="Calibri" w:cs="Calibri"/>
                                  <w:color w:val="000000"/>
                                  <w:kern w:val="3"/>
                                  <w:sz w:val="47"/>
                                  <w:szCs w:val="47"/>
                                </w:rPr>
                                <w:t>NIVELES</w:t>
                              </w:r>
                              <w:r w:rsidR="00AB7EFF">
                                <w:rPr>
                                  <w:rFonts w:eastAsia="Calibri" w:cs="Calibri"/>
                                  <w:color w:val="000000"/>
                                  <w:kern w:val="3"/>
                                  <w:sz w:val="47"/>
                                  <w:szCs w:val="47"/>
                                </w:rPr>
                                <w:t xml:space="preserve"> DE SOCIALIZACIÓN</w:t>
                              </w:r>
                            </w:p>
                            <w:p w14:paraId="6D1902EC" w14:textId="77777777" w:rsidR="00F1139D" w:rsidRDefault="00F1139D">
                              <w:pPr>
                                <w:spacing w:line="216" w:lineRule="auto"/>
                                <w:jc w:val="center"/>
                                <w:textAlignment w:val="auto"/>
                                <w:rPr>
                                  <w:rFonts w:eastAsia="Calibri" w:cs="Calibri"/>
                                  <w:color w:val="000000"/>
                                  <w:kern w:val="3"/>
                                  <w:sz w:val="47"/>
                                  <w:szCs w:val="47"/>
                                </w:rPr>
                              </w:pPr>
                            </w:p>
                            <w:p w14:paraId="7391FC49" w14:textId="77777777" w:rsidR="00F1139D" w:rsidRDefault="00F1139D">
                              <w:pPr>
                                <w:spacing w:line="216" w:lineRule="auto"/>
                                <w:jc w:val="center"/>
                                <w:textAlignment w:val="auto"/>
                                <w:rPr>
                                  <w:rFonts w:eastAsia="Calibri" w:cs="Calibri"/>
                                  <w:color w:val="000000"/>
                                  <w:kern w:val="3"/>
                                  <w:sz w:val="47"/>
                                  <w:szCs w:val="47"/>
                                </w:rPr>
                              </w:pPr>
                            </w:p>
                            <w:p w14:paraId="428873BB" w14:textId="77777777" w:rsidR="00F1139D" w:rsidRDefault="00F1139D">
                              <w:pPr>
                                <w:spacing w:line="216" w:lineRule="auto"/>
                                <w:jc w:val="center"/>
                                <w:textAlignment w:val="auto"/>
                                <w:rPr>
                                  <w:rFonts w:eastAsia="Calibri" w:cs="Calibri"/>
                                  <w:color w:val="000000"/>
                                  <w:kern w:val="3"/>
                                  <w:sz w:val="47"/>
                                  <w:szCs w:val="47"/>
                                </w:rPr>
                              </w:pPr>
                            </w:p>
                            <w:p w14:paraId="07CCA67A" w14:textId="77777777" w:rsidR="00F1139D" w:rsidRDefault="00F1139D">
                              <w:pPr>
                                <w:spacing w:line="216" w:lineRule="auto"/>
                                <w:jc w:val="center"/>
                                <w:textAlignment w:val="auto"/>
                                <w:rPr>
                                  <w:rFonts w:eastAsia="Calibri" w:cs="Calibri"/>
                                  <w:color w:val="000000"/>
                                  <w:kern w:val="3"/>
                                  <w:sz w:val="47"/>
                                  <w:szCs w:val="47"/>
                                </w:rPr>
                              </w:pPr>
                            </w:p>
                            <w:p w14:paraId="511B4C1E" w14:textId="77777777" w:rsidR="00F1139D" w:rsidRDefault="00F1139D">
                              <w:pPr>
                                <w:spacing w:line="216" w:lineRule="auto"/>
                                <w:jc w:val="center"/>
                                <w:textAlignment w:val="auto"/>
                                <w:rPr>
                                  <w:rFonts w:eastAsia="Calibri" w:cs="Calibri"/>
                                  <w:color w:val="000000"/>
                                  <w:kern w:val="3"/>
                                  <w:sz w:val="47"/>
                                  <w:szCs w:val="47"/>
                                </w:rPr>
                              </w:pPr>
                            </w:p>
                            <w:p w14:paraId="1F4404C6" w14:textId="77777777" w:rsidR="00F1139D" w:rsidRDefault="00F1139D">
                              <w:pPr>
                                <w:spacing w:line="216" w:lineRule="auto"/>
                                <w:jc w:val="center"/>
                                <w:textAlignment w:val="auto"/>
                                <w:rPr>
                                  <w:color w:val="000000"/>
                                  <w:sz w:val="36"/>
                                  <w:szCs w:val="36"/>
                                </w:rPr>
                              </w:pPr>
                            </w:p>
                          </w:txbxContent>
                        </wps:txbx>
                        <wps:bodyPr vert="horz" wrap="square" lIns="91440" tIns="91440" rIns="91440" bIns="4189058" anchor="ctr" anchorCtr="1" compatLnSpc="0">
                          <a:noAutofit/>
                        </wps:bodyPr>
                      </wps:wsp>
                      <wps:wsp>
                        <wps:cNvPr id="3" name="Forma libre: forma 3"/>
                        <wps:cNvSpPr/>
                        <wps:spPr>
                          <a:xfrm>
                            <a:off x="240999" y="1276831"/>
                            <a:ext cx="1757915" cy="164602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2407140"/>
                              <a:gd name="f7" fmla="val 1150025"/>
                              <a:gd name="f8" fmla="val 115003"/>
                              <a:gd name="f9" fmla="val 51489"/>
                              <a:gd name="f10" fmla="val 2292138"/>
                              <a:gd name="f11" fmla="val 2355652"/>
                              <a:gd name="f12" fmla="val 2407141"/>
                              <a:gd name="f13" fmla="val 421676"/>
                              <a:gd name="f14" fmla="val 728350"/>
                              <a:gd name="f15" fmla="val 1035023"/>
                              <a:gd name="f16" fmla="val 1098537"/>
                              <a:gd name="f17" fmla="val 2355651"/>
                              <a:gd name="f18" fmla="val 1150026"/>
                              <a:gd name="f19" fmla="val 2292137"/>
                              <a:gd name="f20" fmla="val 1098536"/>
                              <a:gd name="f21" fmla="val 1035022"/>
                              <a:gd name="f22" fmla="+- 0 0 -90"/>
                              <a:gd name="f23" fmla="*/ f3 1 2407140"/>
                              <a:gd name="f24" fmla="*/ f4 1 1150025"/>
                              <a:gd name="f25" fmla="+- f7 0 f5"/>
                              <a:gd name="f26" fmla="+- f6 0 f5"/>
                              <a:gd name="f27" fmla="*/ f22 f0 1"/>
                              <a:gd name="f28" fmla="*/ f26 1 2407140"/>
                              <a:gd name="f29" fmla="*/ f25 1 1150025"/>
                              <a:gd name="f30" fmla="*/ 0 f26 1"/>
                              <a:gd name="f31" fmla="*/ 115003 f25 1"/>
                              <a:gd name="f32" fmla="*/ 115003 f26 1"/>
                              <a:gd name="f33" fmla="*/ 0 f25 1"/>
                              <a:gd name="f34" fmla="*/ 2292138 f26 1"/>
                              <a:gd name="f35" fmla="*/ 2407141 f26 1"/>
                              <a:gd name="f36" fmla="*/ 2407140 f26 1"/>
                              <a:gd name="f37" fmla="*/ 1035023 f25 1"/>
                              <a:gd name="f38" fmla="*/ 2292137 f26 1"/>
                              <a:gd name="f39" fmla="*/ 1150026 f25 1"/>
                              <a:gd name="f40" fmla="*/ 1150025 f25 1"/>
                              <a:gd name="f41" fmla="*/ 1035022 f25 1"/>
                              <a:gd name="f42" fmla="*/ f27 1 f2"/>
                              <a:gd name="f43" fmla="*/ f30 1 2407140"/>
                              <a:gd name="f44" fmla="*/ f31 1 1150025"/>
                              <a:gd name="f45" fmla="*/ f32 1 2407140"/>
                              <a:gd name="f46" fmla="*/ f33 1 1150025"/>
                              <a:gd name="f47" fmla="*/ f34 1 2407140"/>
                              <a:gd name="f48" fmla="*/ f35 1 2407140"/>
                              <a:gd name="f49" fmla="*/ f36 1 2407140"/>
                              <a:gd name="f50" fmla="*/ f37 1 1150025"/>
                              <a:gd name="f51" fmla="*/ f38 1 2407140"/>
                              <a:gd name="f52" fmla="*/ f39 1 1150025"/>
                              <a:gd name="f53" fmla="*/ f40 1 1150025"/>
                              <a:gd name="f54" fmla="*/ f41 1 1150025"/>
                              <a:gd name="f55" fmla="*/ f5 1 f28"/>
                              <a:gd name="f56" fmla="*/ f6 1 f28"/>
                              <a:gd name="f57" fmla="*/ f5 1 f29"/>
                              <a:gd name="f58" fmla="*/ f7 1 f29"/>
                              <a:gd name="f59" fmla="+- f42 0 f1"/>
                              <a:gd name="f60" fmla="*/ f43 1 f28"/>
                              <a:gd name="f61" fmla="*/ f44 1 f29"/>
                              <a:gd name="f62" fmla="*/ f45 1 f28"/>
                              <a:gd name="f63" fmla="*/ f46 1 f29"/>
                              <a:gd name="f64" fmla="*/ f47 1 f28"/>
                              <a:gd name="f65" fmla="*/ f48 1 f28"/>
                              <a:gd name="f66" fmla="*/ f49 1 f28"/>
                              <a:gd name="f67" fmla="*/ f50 1 f29"/>
                              <a:gd name="f68" fmla="*/ f51 1 f28"/>
                              <a:gd name="f69" fmla="*/ f52 1 f29"/>
                              <a:gd name="f70" fmla="*/ f53 1 f29"/>
                              <a:gd name="f71" fmla="*/ f54 1 f29"/>
                              <a:gd name="f72" fmla="*/ f55 f23 1"/>
                              <a:gd name="f73" fmla="*/ f56 f23 1"/>
                              <a:gd name="f74" fmla="*/ f58 f24 1"/>
                              <a:gd name="f75" fmla="*/ f57 f24 1"/>
                              <a:gd name="f76" fmla="*/ f60 f23 1"/>
                              <a:gd name="f77" fmla="*/ f61 f24 1"/>
                              <a:gd name="f78" fmla="*/ f62 f23 1"/>
                              <a:gd name="f79" fmla="*/ f63 f24 1"/>
                              <a:gd name="f80" fmla="*/ f64 f23 1"/>
                              <a:gd name="f81" fmla="*/ f65 f23 1"/>
                              <a:gd name="f82" fmla="*/ f66 f23 1"/>
                              <a:gd name="f83" fmla="*/ f67 f24 1"/>
                              <a:gd name="f84" fmla="*/ f68 f23 1"/>
                              <a:gd name="f85" fmla="*/ f69 f24 1"/>
                              <a:gd name="f86" fmla="*/ f70 f24 1"/>
                              <a:gd name="f87" fmla="*/ f71 f24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59">
                                <a:pos x="f76" y="f77"/>
                              </a:cxn>
                              <a:cxn ang="f59">
                                <a:pos x="f78" y="f79"/>
                              </a:cxn>
                              <a:cxn ang="f59">
                                <a:pos x="f80" y="f79"/>
                              </a:cxn>
                              <a:cxn ang="f59">
                                <a:pos x="f81" y="f77"/>
                              </a:cxn>
                              <a:cxn ang="f59">
                                <a:pos x="f82" y="f83"/>
                              </a:cxn>
                              <a:cxn ang="f59">
                                <a:pos x="f84" y="f85"/>
                              </a:cxn>
                              <a:cxn ang="f59">
                                <a:pos x="f78" y="f86"/>
                              </a:cxn>
                              <a:cxn ang="f59">
                                <a:pos x="f76" y="f87"/>
                              </a:cxn>
                              <a:cxn ang="f59">
                                <a:pos x="f76" y="f77"/>
                              </a:cxn>
                            </a:cxnLst>
                            <a:rect l="f72" t="f75" r="f73" b="f74"/>
                            <a:pathLst>
                              <a:path w="2407140" h="1150025">
                                <a:moveTo>
                                  <a:pt x="f5" y="f8"/>
                                </a:moveTo>
                                <a:cubicBezTo>
                                  <a:pt x="f5" y="f9"/>
                                  <a:pt x="f9" y="f5"/>
                                  <a:pt x="f8" y="f5"/>
                                </a:cubicBezTo>
                                <a:lnTo>
                                  <a:pt x="f10" y="f5"/>
                                </a:lnTo>
                                <a:cubicBezTo>
                                  <a:pt x="f11" y="f5"/>
                                  <a:pt x="f12" y="f9"/>
                                  <a:pt x="f12" y="f8"/>
                                </a:cubicBezTo>
                                <a:cubicBezTo>
                                  <a:pt x="f12" y="f13"/>
                                  <a:pt x="f6" y="f14"/>
                                  <a:pt x="f6" y="f15"/>
                                </a:cubicBezTo>
                                <a:cubicBezTo>
                                  <a:pt x="f6" y="f16"/>
                                  <a:pt x="f17" y="f18"/>
                                  <a:pt x="f19" y="f18"/>
                                </a:cubicBezTo>
                                <a:lnTo>
                                  <a:pt x="f8" y="f7"/>
                                </a:lnTo>
                                <a:cubicBezTo>
                                  <a:pt x="f9" y="f7"/>
                                  <a:pt x="f5" y="f20"/>
                                  <a:pt x="f5" y="f21"/>
                                </a:cubicBezTo>
                                <a:lnTo>
                                  <a:pt x="f5" y="f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7D31"/>
                          </a:solidFill>
                          <a:ln w="25402" cap="rnd">
                            <a:solidFill>
                              <a:srgbClr val="FFFFFF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 w14:paraId="06BEC2E0" w14:textId="731853A7" w:rsidR="00F1139D" w:rsidRPr="00A868D2" w:rsidRDefault="00A868D2">
                              <w:pPr>
                                <w:spacing w:after="140" w:line="216" w:lineRule="auto"/>
                                <w:jc w:val="center"/>
                                <w:textAlignment w:val="auto"/>
                                <w:rPr>
                                  <w:color w:val="FFFFFF" w:themeColor="background1"/>
                                  <w:sz w:val="47"/>
                                  <w:szCs w:val="47"/>
                                </w:rPr>
                              </w:pPr>
                              <w:r w:rsidRPr="00A868D2">
                                <w:rPr>
                                  <w:color w:val="FFFFFF" w:themeColor="background1"/>
                                  <w:sz w:val="47"/>
                                  <w:szCs w:val="47"/>
                                </w:rPr>
                                <w:t>BIOLÓGICO</w:t>
                              </w:r>
                            </w:p>
                          </w:txbxContent>
                        </wps:txbx>
                        <wps:bodyPr vert="horz" wrap="square" lIns="76864" tIns="66065" rIns="76864" bIns="66065" anchor="ctr" anchorCtr="1" compatLnSpc="0">
                          <a:noAutofit/>
                        </wps:bodyPr>
                      </wps:wsp>
                      <wps:wsp>
                        <wps:cNvPr id="4" name="Forma libre: forma 4"/>
                        <wps:cNvSpPr/>
                        <wps:spPr>
                          <a:xfrm>
                            <a:off x="191155" y="3784866"/>
                            <a:ext cx="1757915" cy="164602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2407140"/>
                              <a:gd name="f7" fmla="val 1150025"/>
                              <a:gd name="f8" fmla="val 115003"/>
                              <a:gd name="f9" fmla="val 51489"/>
                              <a:gd name="f10" fmla="val 2292138"/>
                              <a:gd name="f11" fmla="val 2355652"/>
                              <a:gd name="f12" fmla="val 2407141"/>
                              <a:gd name="f13" fmla="val 421676"/>
                              <a:gd name="f14" fmla="val 728350"/>
                              <a:gd name="f15" fmla="val 1035023"/>
                              <a:gd name="f16" fmla="val 1098537"/>
                              <a:gd name="f17" fmla="val 2355651"/>
                              <a:gd name="f18" fmla="val 1150026"/>
                              <a:gd name="f19" fmla="val 2292137"/>
                              <a:gd name="f20" fmla="val 1098536"/>
                              <a:gd name="f21" fmla="val 1035022"/>
                              <a:gd name="f22" fmla="+- 0 0 -90"/>
                              <a:gd name="f23" fmla="*/ f3 1 2407140"/>
                              <a:gd name="f24" fmla="*/ f4 1 1150025"/>
                              <a:gd name="f25" fmla="+- f7 0 f5"/>
                              <a:gd name="f26" fmla="+- f6 0 f5"/>
                              <a:gd name="f27" fmla="*/ f22 f0 1"/>
                              <a:gd name="f28" fmla="*/ f26 1 2407140"/>
                              <a:gd name="f29" fmla="*/ f25 1 1150025"/>
                              <a:gd name="f30" fmla="*/ 0 f26 1"/>
                              <a:gd name="f31" fmla="*/ 115003 f25 1"/>
                              <a:gd name="f32" fmla="*/ 115003 f26 1"/>
                              <a:gd name="f33" fmla="*/ 0 f25 1"/>
                              <a:gd name="f34" fmla="*/ 2292138 f26 1"/>
                              <a:gd name="f35" fmla="*/ 2407141 f26 1"/>
                              <a:gd name="f36" fmla="*/ 2407140 f26 1"/>
                              <a:gd name="f37" fmla="*/ 1035023 f25 1"/>
                              <a:gd name="f38" fmla="*/ 2292137 f26 1"/>
                              <a:gd name="f39" fmla="*/ 1150026 f25 1"/>
                              <a:gd name="f40" fmla="*/ 1150025 f25 1"/>
                              <a:gd name="f41" fmla="*/ 1035022 f25 1"/>
                              <a:gd name="f42" fmla="*/ f27 1 f2"/>
                              <a:gd name="f43" fmla="*/ f30 1 2407140"/>
                              <a:gd name="f44" fmla="*/ f31 1 1150025"/>
                              <a:gd name="f45" fmla="*/ f32 1 2407140"/>
                              <a:gd name="f46" fmla="*/ f33 1 1150025"/>
                              <a:gd name="f47" fmla="*/ f34 1 2407140"/>
                              <a:gd name="f48" fmla="*/ f35 1 2407140"/>
                              <a:gd name="f49" fmla="*/ f36 1 2407140"/>
                              <a:gd name="f50" fmla="*/ f37 1 1150025"/>
                              <a:gd name="f51" fmla="*/ f38 1 2407140"/>
                              <a:gd name="f52" fmla="*/ f39 1 1150025"/>
                              <a:gd name="f53" fmla="*/ f40 1 1150025"/>
                              <a:gd name="f54" fmla="*/ f41 1 1150025"/>
                              <a:gd name="f55" fmla="*/ f5 1 f28"/>
                              <a:gd name="f56" fmla="*/ f6 1 f28"/>
                              <a:gd name="f57" fmla="*/ f5 1 f29"/>
                              <a:gd name="f58" fmla="*/ f7 1 f29"/>
                              <a:gd name="f59" fmla="+- f42 0 f1"/>
                              <a:gd name="f60" fmla="*/ f43 1 f28"/>
                              <a:gd name="f61" fmla="*/ f44 1 f29"/>
                              <a:gd name="f62" fmla="*/ f45 1 f28"/>
                              <a:gd name="f63" fmla="*/ f46 1 f29"/>
                              <a:gd name="f64" fmla="*/ f47 1 f28"/>
                              <a:gd name="f65" fmla="*/ f48 1 f28"/>
                              <a:gd name="f66" fmla="*/ f49 1 f28"/>
                              <a:gd name="f67" fmla="*/ f50 1 f29"/>
                              <a:gd name="f68" fmla="*/ f51 1 f28"/>
                              <a:gd name="f69" fmla="*/ f52 1 f29"/>
                              <a:gd name="f70" fmla="*/ f53 1 f29"/>
                              <a:gd name="f71" fmla="*/ f54 1 f29"/>
                              <a:gd name="f72" fmla="*/ f55 f23 1"/>
                              <a:gd name="f73" fmla="*/ f56 f23 1"/>
                              <a:gd name="f74" fmla="*/ f58 f24 1"/>
                              <a:gd name="f75" fmla="*/ f57 f24 1"/>
                              <a:gd name="f76" fmla="*/ f60 f23 1"/>
                              <a:gd name="f77" fmla="*/ f61 f24 1"/>
                              <a:gd name="f78" fmla="*/ f62 f23 1"/>
                              <a:gd name="f79" fmla="*/ f63 f24 1"/>
                              <a:gd name="f80" fmla="*/ f64 f23 1"/>
                              <a:gd name="f81" fmla="*/ f65 f23 1"/>
                              <a:gd name="f82" fmla="*/ f66 f23 1"/>
                              <a:gd name="f83" fmla="*/ f67 f24 1"/>
                              <a:gd name="f84" fmla="*/ f68 f23 1"/>
                              <a:gd name="f85" fmla="*/ f69 f24 1"/>
                              <a:gd name="f86" fmla="*/ f70 f24 1"/>
                              <a:gd name="f87" fmla="*/ f71 f24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59">
                                <a:pos x="f76" y="f77"/>
                              </a:cxn>
                              <a:cxn ang="f59">
                                <a:pos x="f78" y="f79"/>
                              </a:cxn>
                              <a:cxn ang="f59">
                                <a:pos x="f80" y="f79"/>
                              </a:cxn>
                              <a:cxn ang="f59">
                                <a:pos x="f81" y="f77"/>
                              </a:cxn>
                              <a:cxn ang="f59">
                                <a:pos x="f82" y="f83"/>
                              </a:cxn>
                              <a:cxn ang="f59">
                                <a:pos x="f84" y="f85"/>
                              </a:cxn>
                              <a:cxn ang="f59">
                                <a:pos x="f78" y="f86"/>
                              </a:cxn>
                              <a:cxn ang="f59">
                                <a:pos x="f76" y="f87"/>
                              </a:cxn>
                              <a:cxn ang="f59">
                                <a:pos x="f76" y="f77"/>
                              </a:cxn>
                            </a:cxnLst>
                            <a:rect l="f72" t="f75" r="f73" b="f74"/>
                            <a:pathLst>
                              <a:path w="2407140" h="1150025">
                                <a:moveTo>
                                  <a:pt x="f5" y="f8"/>
                                </a:moveTo>
                                <a:cubicBezTo>
                                  <a:pt x="f5" y="f9"/>
                                  <a:pt x="f9" y="f5"/>
                                  <a:pt x="f8" y="f5"/>
                                </a:cubicBezTo>
                                <a:lnTo>
                                  <a:pt x="f10" y="f5"/>
                                </a:lnTo>
                                <a:cubicBezTo>
                                  <a:pt x="f11" y="f5"/>
                                  <a:pt x="f12" y="f9"/>
                                  <a:pt x="f12" y="f8"/>
                                </a:cubicBezTo>
                                <a:cubicBezTo>
                                  <a:pt x="f12" y="f13"/>
                                  <a:pt x="f6" y="f14"/>
                                  <a:pt x="f6" y="f15"/>
                                </a:cubicBezTo>
                                <a:cubicBezTo>
                                  <a:pt x="f6" y="f16"/>
                                  <a:pt x="f17" y="f18"/>
                                  <a:pt x="f19" y="f18"/>
                                </a:cubicBezTo>
                                <a:lnTo>
                                  <a:pt x="f8" y="f7"/>
                                </a:lnTo>
                                <a:cubicBezTo>
                                  <a:pt x="f9" y="f7"/>
                                  <a:pt x="f5" y="f20"/>
                                  <a:pt x="f5" y="f21"/>
                                </a:cubicBezTo>
                                <a:lnTo>
                                  <a:pt x="f5" y="f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7D31"/>
                          </a:solidFill>
                          <a:ln w="25402" cap="rnd">
                            <a:solidFill>
                              <a:srgbClr val="FFFFFF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 w14:paraId="36DB30F7" w14:textId="52509638" w:rsidR="00F1139D" w:rsidRPr="007F5629" w:rsidRDefault="00A868D2">
                              <w:pPr>
                                <w:spacing w:after="140" w:line="216" w:lineRule="auto"/>
                                <w:jc w:val="center"/>
                                <w:textAlignment w:val="auto"/>
                                <w:rPr>
                                  <w:color w:val="FFFFFF" w:themeColor="background1"/>
                                  <w:sz w:val="47"/>
                                  <w:szCs w:val="47"/>
                                </w:rPr>
                              </w:pPr>
                              <w:r w:rsidRPr="007F5629">
                                <w:rPr>
                                  <w:color w:val="FFFFFF" w:themeColor="background1"/>
                                  <w:sz w:val="47"/>
                                  <w:szCs w:val="47"/>
                                </w:rPr>
                                <w:t>AFECTIVO</w:t>
                              </w:r>
                            </w:p>
                          </w:txbxContent>
                        </wps:txbx>
                        <wps:bodyPr vert="horz" wrap="square" lIns="76864" tIns="66065" rIns="76864" bIns="66065" anchor="ctr" anchorCtr="1" compatLnSpc="0">
                          <a:noAutofit/>
                        </wps:bodyPr>
                      </wps:wsp>
                      <wps:wsp>
                        <wps:cNvPr id="5" name="Forma libre: forma 5"/>
                        <wps:cNvSpPr/>
                        <wps:spPr>
                          <a:xfrm>
                            <a:off x="219730" y="6312779"/>
                            <a:ext cx="1757915" cy="164602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2407140"/>
                              <a:gd name="f7" fmla="val 1150025"/>
                              <a:gd name="f8" fmla="val 115003"/>
                              <a:gd name="f9" fmla="val 51489"/>
                              <a:gd name="f10" fmla="val 2292138"/>
                              <a:gd name="f11" fmla="val 2355652"/>
                              <a:gd name="f12" fmla="val 2407141"/>
                              <a:gd name="f13" fmla="val 421676"/>
                              <a:gd name="f14" fmla="val 728350"/>
                              <a:gd name="f15" fmla="val 1035023"/>
                              <a:gd name="f16" fmla="val 1098537"/>
                              <a:gd name="f17" fmla="val 2355651"/>
                              <a:gd name="f18" fmla="val 1150026"/>
                              <a:gd name="f19" fmla="val 2292137"/>
                              <a:gd name="f20" fmla="val 1098536"/>
                              <a:gd name="f21" fmla="val 1035022"/>
                              <a:gd name="f22" fmla="+- 0 0 -90"/>
                              <a:gd name="f23" fmla="*/ f3 1 2407140"/>
                              <a:gd name="f24" fmla="*/ f4 1 1150025"/>
                              <a:gd name="f25" fmla="+- f7 0 f5"/>
                              <a:gd name="f26" fmla="+- f6 0 f5"/>
                              <a:gd name="f27" fmla="*/ f22 f0 1"/>
                              <a:gd name="f28" fmla="*/ f26 1 2407140"/>
                              <a:gd name="f29" fmla="*/ f25 1 1150025"/>
                              <a:gd name="f30" fmla="*/ 0 f26 1"/>
                              <a:gd name="f31" fmla="*/ 115003 f25 1"/>
                              <a:gd name="f32" fmla="*/ 115003 f26 1"/>
                              <a:gd name="f33" fmla="*/ 0 f25 1"/>
                              <a:gd name="f34" fmla="*/ 2292138 f26 1"/>
                              <a:gd name="f35" fmla="*/ 2407141 f26 1"/>
                              <a:gd name="f36" fmla="*/ 2407140 f26 1"/>
                              <a:gd name="f37" fmla="*/ 1035023 f25 1"/>
                              <a:gd name="f38" fmla="*/ 2292137 f26 1"/>
                              <a:gd name="f39" fmla="*/ 1150026 f25 1"/>
                              <a:gd name="f40" fmla="*/ 1150025 f25 1"/>
                              <a:gd name="f41" fmla="*/ 1035022 f25 1"/>
                              <a:gd name="f42" fmla="*/ f27 1 f2"/>
                              <a:gd name="f43" fmla="*/ f30 1 2407140"/>
                              <a:gd name="f44" fmla="*/ f31 1 1150025"/>
                              <a:gd name="f45" fmla="*/ f32 1 2407140"/>
                              <a:gd name="f46" fmla="*/ f33 1 1150025"/>
                              <a:gd name="f47" fmla="*/ f34 1 2407140"/>
                              <a:gd name="f48" fmla="*/ f35 1 2407140"/>
                              <a:gd name="f49" fmla="*/ f36 1 2407140"/>
                              <a:gd name="f50" fmla="*/ f37 1 1150025"/>
                              <a:gd name="f51" fmla="*/ f38 1 2407140"/>
                              <a:gd name="f52" fmla="*/ f39 1 1150025"/>
                              <a:gd name="f53" fmla="*/ f40 1 1150025"/>
                              <a:gd name="f54" fmla="*/ f41 1 1150025"/>
                              <a:gd name="f55" fmla="*/ f5 1 f28"/>
                              <a:gd name="f56" fmla="*/ f6 1 f28"/>
                              <a:gd name="f57" fmla="*/ f5 1 f29"/>
                              <a:gd name="f58" fmla="*/ f7 1 f29"/>
                              <a:gd name="f59" fmla="+- f42 0 f1"/>
                              <a:gd name="f60" fmla="*/ f43 1 f28"/>
                              <a:gd name="f61" fmla="*/ f44 1 f29"/>
                              <a:gd name="f62" fmla="*/ f45 1 f28"/>
                              <a:gd name="f63" fmla="*/ f46 1 f29"/>
                              <a:gd name="f64" fmla="*/ f47 1 f28"/>
                              <a:gd name="f65" fmla="*/ f48 1 f28"/>
                              <a:gd name="f66" fmla="*/ f49 1 f28"/>
                              <a:gd name="f67" fmla="*/ f50 1 f29"/>
                              <a:gd name="f68" fmla="*/ f51 1 f28"/>
                              <a:gd name="f69" fmla="*/ f52 1 f29"/>
                              <a:gd name="f70" fmla="*/ f53 1 f29"/>
                              <a:gd name="f71" fmla="*/ f54 1 f29"/>
                              <a:gd name="f72" fmla="*/ f55 f23 1"/>
                              <a:gd name="f73" fmla="*/ f56 f23 1"/>
                              <a:gd name="f74" fmla="*/ f58 f24 1"/>
                              <a:gd name="f75" fmla="*/ f57 f24 1"/>
                              <a:gd name="f76" fmla="*/ f60 f23 1"/>
                              <a:gd name="f77" fmla="*/ f61 f24 1"/>
                              <a:gd name="f78" fmla="*/ f62 f23 1"/>
                              <a:gd name="f79" fmla="*/ f63 f24 1"/>
                              <a:gd name="f80" fmla="*/ f64 f23 1"/>
                              <a:gd name="f81" fmla="*/ f65 f23 1"/>
                              <a:gd name="f82" fmla="*/ f66 f23 1"/>
                              <a:gd name="f83" fmla="*/ f67 f24 1"/>
                              <a:gd name="f84" fmla="*/ f68 f23 1"/>
                              <a:gd name="f85" fmla="*/ f69 f24 1"/>
                              <a:gd name="f86" fmla="*/ f70 f24 1"/>
                              <a:gd name="f87" fmla="*/ f71 f24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59">
                                <a:pos x="f76" y="f77"/>
                              </a:cxn>
                              <a:cxn ang="f59">
                                <a:pos x="f78" y="f79"/>
                              </a:cxn>
                              <a:cxn ang="f59">
                                <a:pos x="f80" y="f79"/>
                              </a:cxn>
                              <a:cxn ang="f59">
                                <a:pos x="f81" y="f77"/>
                              </a:cxn>
                              <a:cxn ang="f59">
                                <a:pos x="f82" y="f83"/>
                              </a:cxn>
                              <a:cxn ang="f59">
                                <a:pos x="f84" y="f85"/>
                              </a:cxn>
                              <a:cxn ang="f59">
                                <a:pos x="f78" y="f86"/>
                              </a:cxn>
                              <a:cxn ang="f59">
                                <a:pos x="f76" y="f87"/>
                              </a:cxn>
                              <a:cxn ang="f59">
                                <a:pos x="f76" y="f77"/>
                              </a:cxn>
                            </a:cxnLst>
                            <a:rect l="f72" t="f75" r="f73" b="f74"/>
                            <a:pathLst>
                              <a:path w="2407140" h="1150025">
                                <a:moveTo>
                                  <a:pt x="f5" y="f8"/>
                                </a:moveTo>
                                <a:cubicBezTo>
                                  <a:pt x="f5" y="f9"/>
                                  <a:pt x="f9" y="f5"/>
                                  <a:pt x="f8" y="f5"/>
                                </a:cubicBezTo>
                                <a:lnTo>
                                  <a:pt x="f10" y="f5"/>
                                </a:lnTo>
                                <a:cubicBezTo>
                                  <a:pt x="f11" y="f5"/>
                                  <a:pt x="f12" y="f9"/>
                                  <a:pt x="f12" y="f8"/>
                                </a:cubicBezTo>
                                <a:cubicBezTo>
                                  <a:pt x="f12" y="f13"/>
                                  <a:pt x="f6" y="f14"/>
                                  <a:pt x="f6" y="f15"/>
                                </a:cubicBezTo>
                                <a:cubicBezTo>
                                  <a:pt x="f6" y="f16"/>
                                  <a:pt x="f17" y="f18"/>
                                  <a:pt x="f19" y="f18"/>
                                </a:cubicBezTo>
                                <a:lnTo>
                                  <a:pt x="f8" y="f7"/>
                                </a:lnTo>
                                <a:cubicBezTo>
                                  <a:pt x="f9" y="f7"/>
                                  <a:pt x="f5" y="f20"/>
                                  <a:pt x="f5" y="f21"/>
                                </a:cubicBezTo>
                                <a:lnTo>
                                  <a:pt x="f5" y="f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7D31"/>
                          </a:solidFill>
                          <a:ln w="25402" cap="rnd">
                            <a:solidFill>
                              <a:srgbClr val="FFFFFF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 w14:paraId="15D91FC2" w14:textId="3B619993" w:rsidR="00F1139D" w:rsidRPr="007F5629" w:rsidRDefault="007F5629">
                              <w:pPr>
                                <w:spacing w:after="140" w:line="216" w:lineRule="auto"/>
                                <w:jc w:val="center"/>
                                <w:textAlignment w:val="auto"/>
                                <w:rPr>
                                  <w:color w:val="FFFFFF" w:themeColor="background1"/>
                                  <w:sz w:val="47"/>
                                  <w:szCs w:val="47"/>
                                </w:rPr>
                              </w:pPr>
                              <w:r w:rsidRPr="007F5629">
                                <w:rPr>
                                  <w:color w:val="FFFFFF" w:themeColor="background1"/>
                                  <w:sz w:val="47"/>
                                  <w:szCs w:val="47"/>
                                </w:rPr>
                                <w:t>COGNITIVO</w:t>
                              </w:r>
                            </w:p>
                          </w:txbxContent>
                        </wps:txbx>
                        <wps:bodyPr vert="horz" wrap="square" lIns="76864" tIns="66065" rIns="76864" bIns="66065" anchor="ctr" anchorCtr="1" compatLnSpc="0">
                          <a:noAutofit/>
                        </wps:bodyPr>
                      </wps:wsp>
                      <wps:wsp>
                        <wps:cNvPr id="6" name="Forma libre: forma 6"/>
                        <wps:cNvSpPr/>
                        <wps:spPr>
                          <a:xfrm>
                            <a:off x="2254005" y="0"/>
                            <a:ext cx="2392417" cy="8378455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3008925"/>
                              <a:gd name="f7" fmla="val 5853741"/>
                              <a:gd name="f8" fmla="val 300893"/>
                              <a:gd name="f9" fmla="val 134714"/>
                              <a:gd name="f10" fmla="val 2708033"/>
                              <a:gd name="f11" fmla="val 2874212"/>
                              <a:gd name="f12" fmla="val 3008926"/>
                              <a:gd name="f13" fmla="val 2051545"/>
                              <a:gd name="f14" fmla="val 3802197"/>
                              <a:gd name="f15" fmla="val 5552849"/>
                              <a:gd name="f16" fmla="val 5719028"/>
                              <a:gd name="f17" fmla="val 2874211"/>
                              <a:gd name="f18" fmla="val 5853742"/>
                              <a:gd name="f19" fmla="val 2708032"/>
                              <a:gd name="f20" fmla="val 5719027"/>
                              <a:gd name="f21" fmla="val 5552848"/>
                              <a:gd name="f22" fmla="+- 0 0 -90"/>
                              <a:gd name="f23" fmla="*/ f3 1 3008925"/>
                              <a:gd name="f24" fmla="*/ f4 1 5853741"/>
                              <a:gd name="f25" fmla="+- f7 0 f5"/>
                              <a:gd name="f26" fmla="+- f6 0 f5"/>
                              <a:gd name="f27" fmla="*/ f22 f0 1"/>
                              <a:gd name="f28" fmla="*/ f26 1 3008925"/>
                              <a:gd name="f29" fmla="*/ f25 1 5853741"/>
                              <a:gd name="f30" fmla="*/ 0 f26 1"/>
                              <a:gd name="f31" fmla="*/ 300893 f25 1"/>
                              <a:gd name="f32" fmla="*/ 300893 f26 1"/>
                              <a:gd name="f33" fmla="*/ 0 f25 1"/>
                              <a:gd name="f34" fmla="*/ 2708033 f26 1"/>
                              <a:gd name="f35" fmla="*/ 3008926 f26 1"/>
                              <a:gd name="f36" fmla="*/ 3008925 f26 1"/>
                              <a:gd name="f37" fmla="*/ 5552849 f25 1"/>
                              <a:gd name="f38" fmla="*/ 2708032 f26 1"/>
                              <a:gd name="f39" fmla="*/ 5853742 f25 1"/>
                              <a:gd name="f40" fmla="*/ 5853741 f25 1"/>
                              <a:gd name="f41" fmla="*/ 5552848 f25 1"/>
                              <a:gd name="f42" fmla="*/ f27 1 f2"/>
                              <a:gd name="f43" fmla="*/ f30 1 3008925"/>
                              <a:gd name="f44" fmla="*/ f31 1 5853741"/>
                              <a:gd name="f45" fmla="*/ f32 1 3008925"/>
                              <a:gd name="f46" fmla="*/ f33 1 5853741"/>
                              <a:gd name="f47" fmla="*/ f34 1 3008925"/>
                              <a:gd name="f48" fmla="*/ f35 1 3008925"/>
                              <a:gd name="f49" fmla="*/ f36 1 3008925"/>
                              <a:gd name="f50" fmla="*/ f37 1 5853741"/>
                              <a:gd name="f51" fmla="*/ f38 1 3008925"/>
                              <a:gd name="f52" fmla="*/ f39 1 5853741"/>
                              <a:gd name="f53" fmla="*/ f40 1 5853741"/>
                              <a:gd name="f54" fmla="*/ f41 1 5853741"/>
                              <a:gd name="f55" fmla="*/ f5 1 f28"/>
                              <a:gd name="f56" fmla="*/ f6 1 f28"/>
                              <a:gd name="f57" fmla="*/ f5 1 f29"/>
                              <a:gd name="f58" fmla="*/ f7 1 f29"/>
                              <a:gd name="f59" fmla="+- f42 0 f1"/>
                              <a:gd name="f60" fmla="*/ f43 1 f28"/>
                              <a:gd name="f61" fmla="*/ f44 1 f29"/>
                              <a:gd name="f62" fmla="*/ f45 1 f28"/>
                              <a:gd name="f63" fmla="*/ f46 1 f29"/>
                              <a:gd name="f64" fmla="*/ f47 1 f28"/>
                              <a:gd name="f65" fmla="*/ f48 1 f28"/>
                              <a:gd name="f66" fmla="*/ f49 1 f28"/>
                              <a:gd name="f67" fmla="*/ f50 1 f29"/>
                              <a:gd name="f68" fmla="*/ f51 1 f28"/>
                              <a:gd name="f69" fmla="*/ f52 1 f29"/>
                              <a:gd name="f70" fmla="*/ f53 1 f29"/>
                              <a:gd name="f71" fmla="*/ f54 1 f29"/>
                              <a:gd name="f72" fmla="*/ f55 f23 1"/>
                              <a:gd name="f73" fmla="*/ f56 f23 1"/>
                              <a:gd name="f74" fmla="*/ f58 f24 1"/>
                              <a:gd name="f75" fmla="*/ f57 f24 1"/>
                              <a:gd name="f76" fmla="*/ f60 f23 1"/>
                              <a:gd name="f77" fmla="*/ f61 f24 1"/>
                              <a:gd name="f78" fmla="*/ f62 f23 1"/>
                              <a:gd name="f79" fmla="*/ f63 f24 1"/>
                              <a:gd name="f80" fmla="*/ f64 f23 1"/>
                              <a:gd name="f81" fmla="*/ f65 f23 1"/>
                              <a:gd name="f82" fmla="*/ f66 f23 1"/>
                              <a:gd name="f83" fmla="*/ f67 f24 1"/>
                              <a:gd name="f84" fmla="*/ f68 f23 1"/>
                              <a:gd name="f85" fmla="*/ f69 f24 1"/>
                              <a:gd name="f86" fmla="*/ f70 f24 1"/>
                              <a:gd name="f87" fmla="*/ f71 f24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59">
                                <a:pos x="f76" y="f77"/>
                              </a:cxn>
                              <a:cxn ang="f59">
                                <a:pos x="f78" y="f79"/>
                              </a:cxn>
                              <a:cxn ang="f59">
                                <a:pos x="f80" y="f79"/>
                              </a:cxn>
                              <a:cxn ang="f59">
                                <a:pos x="f81" y="f77"/>
                              </a:cxn>
                              <a:cxn ang="f59">
                                <a:pos x="f82" y="f83"/>
                              </a:cxn>
                              <a:cxn ang="f59">
                                <a:pos x="f84" y="f85"/>
                              </a:cxn>
                              <a:cxn ang="f59">
                                <a:pos x="f78" y="f86"/>
                              </a:cxn>
                              <a:cxn ang="f59">
                                <a:pos x="f76" y="f87"/>
                              </a:cxn>
                              <a:cxn ang="f59">
                                <a:pos x="f76" y="f77"/>
                              </a:cxn>
                            </a:cxnLst>
                            <a:rect l="f72" t="f75" r="f73" b="f74"/>
                            <a:pathLst>
                              <a:path w="3008925" h="5853741">
                                <a:moveTo>
                                  <a:pt x="f5" y="f8"/>
                                </a:moveTo>
                                <a:cubicBezTo>
                                  <a:pt x="f5" y="f9"/>
                                  <a:pt x="f9" y="f5"/>
                                  <a:pt x="f8" y="f5"/>
                                </a:cubicBezTo>
                                <a:lnTo>
                                  <a:pt x="f10" y="f5"/>
                                </a:lnTo>
                                <a:cubicBezTo>
                                  <a:pt x="f11" y="f5"/>
                                  <a:pt x="f12" y="f9"/>
                                  <a:pt x="f12" y="f8"/>
                                </a:cubicBezTo>
                                <a:cubicBezTo>
                                  <a:pt x="f12" y="f13"/>
                                  <a:pt x="f6" y="f14"/>
                                  <a:pt x="f6" y="f15"/>
                                </a:cubicBezTo>
                                <a:cubicBezTo>
                                  <a:pt x="f6" y="f16"/>
                                  <a:pt x="f17" y="f18"/>
                                  <a:pt x="f19" y="f18"/>
                                </a:cubicBezTo>
                                <a:lnTo>
                                  <a:pt x="f8" y="f7"/>
                                </a:lnTo>
                                <a:cubicBezTo>
                                  <a:pt x="f9" y="f7"/>
                                  <a:pt x="f5" y="f20"/>
                                  <a:pt x="f5" y="f21"/>
                                </a:cubicBezTo>
                                <a:lnTo>
                                  <a:pt x="f5" y="f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D7CD"/>
                          </a:solidFill>
                          <a:ln cap="flat">
                            <a:noFill/>
                            <a:prstDash val="solid"/>
                          </a:ln>
                        </wps:spPr>
                        <wps:txbx>
                          <w:txbxContent>
                            <w:p w14:paraId="44A44006" w14:textId="77777777" w:rsidR="00F1139D" w:rsidRDefault="00AB7EFF">
                              <w:pPr>
                                <w:spacing w:line="216" w:lineRule="auto"/>
                                <w:jc w:val="center"/>
                                <w:textAlignment w:val="auto"/>
                              </w:pPr>
                              <w:r>
                                <w:rPr>
                                  <w:rFonts w:eastAsia="Calibri" w:cs="Calibri"/>
                                  <w:color w:val="000000"/>
                                  <w:kern w:val="3"/>
                                  <w:sz w:val="47"/>
                                  <w:szCs w:val="47"/>
                                </w:rPr>
                                <w:t>AGENTES DE SOCIALIZACIÓN</w:t>
                              </w:r>
                            </w:p>
                            <w:p w14:paraId="6C38FAB2" w14:textId="77777777" w:rsidR="00F1139D" w:rsidRPr="00303C9B" w:rsidRDefault="00AB7EFF">
                              <w:pPr>
                                <w:spacing w:after="120" w:line="216" w:lineRule="auto"/>
                                <w:jc w:val="center"/>
                                <w:textAlignment w:val="auto"/>
                                <w:rPr>
                                  <w:rFonts w:eastAsia="Calibri" w:cs="Calibri"/>
                                  <w:color w:val="000000"/>
                                  <w:kern w:val="3"/>
                                  <w:sz w:val="28"/>
                                  <w:szCs w:val="28"/>
                                </w:rPr>
                              </w:pPr>
                              <w:r w:rsidRPr="00303C9B">
                                <w:rPr>
                                  <w:rFonts w:eastAsia="Calibri" w:cs="Calibri"/>
                                  <w:color w:val="000000"/>
                                  <w:kern w:val="3"/>
                                  <w:sz w:val="28"/>
                                  <w:szCs w:val="28"/>
                                </w:rPr>
                                <w:t>Son las instituciones, grupos, asociaciones y organizaciones que directa o indirectamente contribuyen al proceso de la socialización.</w:t>
                              </w:r>
                            </w:p>
                            <w:p w14:paraId="60F67AAB" w14:textId="77777777" w:rsidR="00F1139D" w:rsidRDefault="00F1139D">
                              <w:pPr>
                                <w:spacing w:after="120" w:line="216" w:lineRule="auto"/>
                                <w:jc w:val="center"/>
                                <w:textAlignment w:val="auto"/>
                                <w:rPr>
                                  <w:rFonts w:eastAsia="Calibri" w:cs="Calibri"/>
                                  <w:color w:val="000000"/>
                                  <w:kern w:val="3"/>
                                  <w:sz w:val="27"/>
                                  <w:szCs w:val="27"/>
                                </w:rPr>
                              </w:pPr>
                            </w:p>
                            <w:p w14:paraId="6ACCE3A3" w14:textId="77777777" w:rsidR="00F1139D" w:rsidRDefault="00F1139D">
                              <w:pPr>
                                <w:spacing w:after="120" w:line="216" w:lineRule="auto"/>
                                <w:jc w:val="center"/>
                                <w:textAlignment w:val="auto"/>
                                <w:rPr>
                                  <w:rFonts w:eastAsia="Calibri" w:cs="Calibri"/>
                                  <w:color w:val="000000"/>
                                  <w:kern w:val="3"/>
                                  <w:sz w:val="27"/>
                                  <w:szCs w:val="27"/>
                                </w:rPr>
                              </w:pPr>
                            </w:p>
                            <w:p w14:paraId="5145C52C" w14:textId="77777777" w:rsidR="00F1139D" w:rsidRDefault="00F1139D">
                              <w:pPr>
                                <w:spacing w:after="120" w:line="216" w:lineRule="auto"/>
                                <w:jc w:val="center"/>
                                <w:textAlignment w:val="auto"/>
                                <w:rPr>
                                  <w:rFonts w:eastAsia="Calibri" w:cs="Calibri"/>
                                  <w:color w:val="000000"/>
                                  <w:kern w:val="3"/>
                                  <w:sz w:val="27"/>
                                  <w:szCs w:val="27"/>
                                </w:rPr>
                              </w:pPr>
                            </w:p>
                            <w:p w14:paraId="7CAA049E" w14:textId="77777777" w:rsidR="00F1139D" w:rsidRDefault="00F1139D">
                              <w:pPr>
                                <w:spacing w:after="120" w:line="216" w:lineRule="auto"/>
                                <w:jc w:val="center"/>
                                <w:textAlignment w:val="auto"/>
                                <w:rPr>
                                  <w:rFonts w:eastAsia="Calibri" w:cs="Calibri"/>
                                  <w:color w:val="000000"/>
                                  <w:kern w:val="3"/>
                                  <w:sz w:val="27"/>
                                  <w:szCs w:val="27"/>
                                </w:rPr>
                              </w:pPr>
                            </w:p>
                            <w:p w14:paraId="21802739" w14:textId="77777777" w:rsidR="00F1139D" w:rsidRDefault="00F1139D">
                              <w:pPr>
                                <w:spacing w:after="120" w:line="216" w:lineRule="auto"/>
                                <w:jc w:val="center"/>
                                <w:textAlignment w:val="auto"/>
                                <w:rPr>
                                  <w:rFonts w:eastAsia="Calibri" w:cs="Calibri"/>
                                  <w:color w:val="000000"/>
                                  <w:kern w:val="3"/>
                                  <w:sz w:val="27"/>
                                  <w:szCs w:val="27"/>
                                </w:rPr>
                              </w:pPr>
                            </w:p>
                            <w:p w14:paraId="4C6D7911" w14:textId="77777777" w:rsidR="00F1139D" w:rsidRDefault="00F1139D">
                              <w:pPr>
                                <w:spacing w:after="120" w:line="216" w:lineRule="auto"/>
                                <w:jc w:val="center"/>
                                <w:textAlignment w:val="auto"/>
                                <w:rPr>
                                  <w:rFonts w:eastAsia="Calibri" w:cs="Calibri"/>
                                  <w:color w:val="000000"/>
                                  <w:kern w:val="3"/>
                                  <w:sz w:val="27"/>
                                  <w:szCs w:val="27"/>
                                </w:rPr>
                              </w:pPr>
                            </w:p>
                            <w:p w14:paraId="1ECA6655" w14:textId="77777777" w:rsidR="00F1139D" w:rsidRDefault="00F1139D">
                              <w:pPr>
                                <w:spacing w:after="120" w:line="216" w:lineRule="auto"/>
                                <w:jc w:val="center"/>
                                <w:textAlignment w:val="auto"/>
                                <w:rPr>
                                  <w:color w:val="000000"/>
                                  <w:sz w:val="36"/>
                                  <w:szCs w:val="36"/>
                                </w:rPr>
                              </w:pPr>
                            </w:p>
                          </w:txbxContent>
                        </wps:txbx>
                        <wps:bodyPr vert="horz" wrap="square" lIns="91440" tIns="91440" rIns="91440" bIns="4189058" anchor="ctr" anchorCtr="1" compatLnSpc="0">
                          <a:noAutofit/>
                        </wps:bodyPr>
                      </wps:wsp>
                      <wps:wsp>
                        <wps:cNvPr id="7" name="Forma libre: forma 7"/>
                        <wps:cNvSpPr/>
                        <wps:spPr>
                          <a:xfrm>
                            <a:off x="2571301" y="2354241"/>
                            <a:ext cx="1757915" cy="12205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2407140"/>
                              <a:gd name="f7" fmla="val 852765"/>
                              <a:gd name="f8" fmla="val 85277"/>
                              <a:gd name="f9" fmla="val 38180"/>
                              <a:gd name="f10" fmla="val 2321864"/>
                              <a:gd name="f11" fmla="val 2368961"/>
                              <a:gd name="f12" fmla="val 2407141"/>
                              <a:gd name="f13" fmla="val 312681"/>
                              <a:gd name="f14" fmla="val 540085"/>
                              <a:gd name="f15" fmla="val 767489"/>
                              <a:gd name="f16" fmla="val 814586"/>
                              <a:gd name="f17" fmla="val 2368960"/>
                              <a:gd name="f18" fmla="val 852766"/>
                              <a:gd name="f19" fmla="val 2321863"/>
                              <a:gd name="f20" fmla="val 814585"/>
                              <a:gd name="f21" fmla="val 767488"/>
                              <a:gd name="f22" fmla="+- 0 0 -90"/>
                              <a:gd name="f23" fmla="*/ f3 1 2407140"/>
                              <a:gd name="f24" fmla="*/ f4 1 852765"/>
                              <a:gd name="f25" fmla="+- f7 0 f5"/>
                              <a:gd name="f26" fmla="+- f6 0 f5"/>
                              <a:gd name="f27" fmla="*/ f22 f0 1"/>
                              <a:gd name="f28" fmla="*/ f26 1 2407140"/>
                              <a:gd name="f29" fmla="*/ f25 1 852765"/>
                              <a:gd name="f30" fmla="*/ 0 f26 1"/>
                              <a:gd name="f31" fmla="*/ 85277 f25 1"/>
                              <a:gd name="f32" fmla="*/ 85277 f26 1"/>
                              <a:gd name="f33" fmla="*/ 0 f25 1"/>
                              <a:gd name="f34" fmla="*/ 2321864 f26 1"/>
                              <a:gd name="f35" fmla="*/ 2407141 f26 1"/>
                              <a:gd name="f36" fmla="*/ 2407140 f26 1"/>
                              <a:gd name="f37" fmla="*/ 767489 f25 1"/>
                              <a:gd name="f38" fmla="*/ 2321863 f26 1"/>
                              <a:gd name="f39" fmla="*/ 852766 f25 1"/>
                              <a:gd name="f40" fmla="*/ 852765 f25 1"/>
                              <a:gd name="f41" fmla="*/ 767488 f25 1"/>
                              <a:gd name="f42" fmla="*/ f27 1 f2"/>
                              <a:gd name="f43" fmla="*/ f30 1 2407140"/>
                              <a:gd name="f44" fmla="*/ f31 1 852765"/>
                              <a:gd name="f45" fmla="*/ f32 1 2407140"/>
                              <a:gd name="f46" fmla="*/ f33 1 852765"/>
                              <a:gd name="f47" fmla="*/ f34 1 2407140"/>
                              <a:gd name="f48" fmla="*/ f35 1 2407140"/>
                              <a:gd name="f49" fmla="*/ f36 1 2407140"/>
                              <a:gd name="f50" fmla="*/ f37 1 852765"/>
                              <a:gd name="f51" fmla="*/ f38 1 2407140"/>
                              <a:gd name="f52" fmla="*/ f39 1 852765"/>
                              <a:gd name="f53" fmla="*/ f40 1 852765"/>
                              <a:gd name="f54" fmla="*/ f41 1 852765"/>
                              <a:gd name="f55" fmla="*/ f5 1 f28"/>
                              <a:gd name="f56" fmla="*/ f6 1 f28"/>
                              <a:gd name="f57" fmla="*/ f5 1 f29"/>
                              <a:gd name="f58" fmla="*/ f7 1 f29"/>
                              <a:gd name="f59" fmla="+- f42 0 f1"/>
                              <a:gd name="f60" fmla="*/ f43 1 f28"/>
                              <a:gd name="f61" fmla="*/ f44 1 f29"/>
                              <a:gd name="f62" fmla="*/ f45 1 f28"/>
                              <a:gd name="f63" fmla="*/ f46 1 f29"/>
                              <a:gd name="f64" fmla="*/ f47 1 f28"/>
                              <a:gd name="f65" fmla="*/ f48 1 f28"/>
                              <a:gd name="f66" fmla="*/ f49 1 f28"/>
                              <a:gd name="f67" fmla="*/ f50 1 f29"/>
                              <a:gd name="f68" fmla="*/ f51 1 f28"/>
                              <a:gd name="f69" fmla="*/ f52 1 f29"/>
                              <a:gd name="f70" fmla="*/ f53 1 f29"/>
                              <a:gd name="f71" fmla="*/ f54 1 f29"/>
                              <a:gd name="f72" fmla="*/ f55 f23 1"/>
                              <a:gd name="f73" fmla="*/ f56 f23 1"/>
                              <a:gd name="f74" fmla="*/ f58 f24 1"/>
                              <a:gd name="f75" fmla="*/ f57 f24 1"/>
                              <a:gd name="f76" fmla="*/ f60 f23 1"/>
                              <a:gd name="f77" fmla="*/ f61 f24 1"/>
                              <a:gd name="f78" fmla="*/ f62 f23 1"/>
                              <a:gd name="f79" fmla="*/ f63 f24 1"/>
                              <a:gd name="f80" fmla="*/ f64 f23 1"/>
                              <a:gd name="f81" fmla="*/ f65 f23 1"/>
                              <a:gd name="f82" fmla="*/ f66 f23 1"/>
                              <a:gd name="f83" fmla="*/ f67 f24 1"/>
                              <a:gd name="f84" fmla="*/ f68 f23 1"/>
                              <a:gd name="f85" fmla="*/ f69 f24 1"/>
                              <a:gd name="f86" fmla="*/ f70 f24 1"/>
                              <a:gd name="f87" fmla="*/ f71 f24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59">
                                <a:pos x="f76" y="f77"/>
                              </a:cxn>
                              <a:cxn ang="f59">
                                <a:pos x="f78" y="f79"/>
                              </a:cxn>
                              <a:cxn ang="f59">
                                <a:pos x="f80" y="f79"/>
                              </a:cxn>
                              <a:cxn ang="f59">
                                <a:pos x="f81" y="f77"/>
                              </a:cxn>
                              <a:cxn ang="f59">
                                <a:pos x="f82" y="f83"/>
                              </a:cxn>
                              <a:cxn ang="f59">
                                <a:pos x="f84" y="f85"/>
                              </a:cxn>
                              <a:cxn ang="f59">
                                <a:pos x="f78" y="f86"/>
                              </a:cxn>
                              <a:cxn ang="f59">
                                <a:pos x="f76" y="f87"/>
                              </a:cxn>
                              <a:cxn ang="f59">
                                <a:pos x="f76" y="f77"/>
                              </a:cxn>
                            </a:cxnLst>
                            <a:rect l="f72" t="f75" r="f73" b="f74"/>
                            <a:pathLst>
                              <a:path w="2407140" h="852765">
                                <a:moveTo>
                                  <a:pt x="f5" y="f8"/>
                                </a:moveTo>
                                <a:cubicBezTo>
                                  <a:pt x="f5" y="f9"/>
                                  <a:pt x="f9" y="f5"/>
                                  <a:pt x="f8" y="f5"/>
                                </a:cubicBezTo>
                                <a:lnTo>
                                  <a:pt x="f10" y="f5"/>
                                </a:lnTo>
                                <a:cubicBezTo>
                                  <a:pt x="f11" y="f5"/>
                                  <a:pt x="f12" y="f9"/>
                                  <a:pt x="f12" y="f8"/>
                                </a:cubicBezTo>
                                <a:cubicBezTo>
                                  <a:pt x="f12" y="f13"/>
                                  <a:pt x="f6" y="f14"/>
                                  <a:pt x="f6" y="f15"/>
                                </a:cubicBezTo>
                                <a:cubicBezTo>
                                  <a:pt x="f6" y="f16"/>
                                  <a:pt x="f17" y="f18"/>
                                  <a:pt x="f19" y="f18"/>
                                </a:cubicBezTo>
                                <a:lnTo>
                                  <a:pt x="f8" y="f7"/>
                                </a:lnTo>
                                <a:cubicBezTo>
                                  <a:pt x="f9" y="f7"/>
                                  <a:pt x="f5" y="f20"/>
                                  <a:pt x="f5" y="f21"/>
                                </a:cubicBezTo>
                                <a:lnTo>
                                  <a:pt x="f5" y="f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7D31"/>
                          </a:solidFill>
                          <a:ln w="25402" cap="rnd">
                            <a:solidFill>
                              <a:srgbClr val="FFFFFF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 w14:paraId="6F6C6C81" w14:textId="77777777" w:rsidR="00F1139D" w:rsidRDefault="00AB7EFF">
                              <w:pPr>
                                <w:spacing w:line="216" w:lineRule="auto"/>
                                <w:jc w:val="center"/>
                                <w:textAlignment w:val="auto"/>
                              </w:pPr>
                              <w:r>
                                <w:rPr>
                                  <w:rFonts w:eastAsia="Calibri" w:cs="Calibri"/>
                                  <w:color w:val="FFFFFF"/>
                                  <w:kern w:val="3"/>
                                  <w:sz w:val="47"/>
                                  <w:szCs w:val="47"/>
                                </w:rPr>
                                <w:t>FAMILIA</w:t>
                              </w:r>
                            </w:p>
                          </w:txbxContent>
                        </wps:txbx>
                        <wps:bodyPr vert="horz" wrap="square" lIns="85935" tIns="70701" rIns="85935" bIns="70701" anchor="ctr" anchorCtr="1" compatLnSpc="0">
                          <a:noAutofit/>
                        </wps:bodyPr>
                      </wps:wsp>
                      <wps:wsp>
                        <wps:cNvPr id="8" name="Forma libre: forma 8"/>
                        <wps:cNvSpPr/>
                        <wps:spPr>
                          <a:xfrm>
                            <a:off x="2581936" y="3922090"/>
                            <a:ext cx="1757915" cy="12205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2407140"/>
                              <a:gd name="f7" fmla="val 852765"/>
                              <a:gd name="f8" fmla="val 85277"/>
                              <a:gd name="f9" fmla="val 38180"/>
                              <a:gd name="f10" fmla="val 2321864"/>
                              <a:gd name="f11" fmla="val 2368961"/>
                              <a:gd name="f12" fmla="val 2407141"/>
                              <a:gd name="f13" fmla="val 312681"/>
                              <a:gd name="f14" fmla="val 540085"/>
                              <a:gd name="f15" fmla="val 767489"/>
                              <a:gd name="f16" fmla="val 814586"/>
                              <a:gd name="f17" fmla="val 2368960"/>
                              <a:gd name="f18" fmla="val 852766"/>
                              <a:gd name="f19" fmla="val 2321863"/>
                              <a:gd name="f20" fmla="val 814585"/>
                              <a:gd name="f21" fmla="val 767488"/>
                              <a:gd name="f22" fmla="+- 0 0 -90"/>
                              <a:gd name="f23" fmla="*/ f3 1 2407140"/>
                              <a:gd name="f24" fmla="*/ f4 1 852765"/>
                              <a:gd name="f25" fmla="+- f7 0 f5"/>
                              <a:gd name="f26" fmla="+- f6 0 f5"/>
                              <a:gd name="f27" fmla="*/ f22 f0 1"/>
                              <a:gd name="f28" fmla="*/ f26 1 2407140"/>
                              <a:gd name="f29" fmla="*/ f25 1 852765"/>
                              <a:gd name="f30" fmla="*/ 0 f26 1"/>
                              <a:gd name="f31" fmla="*/ 85277 f25 1"/>
                              <a:gd name="f32" fmla="*/ 85277 f26 1"/>
                              <a:gd name="f33" fmla="*/ 0 f25 1"/>
                              <a:gd name="f34" fmla="*/ 2321864 f26 1"/>
                              <a:gd name="f35" fmla="*/ 2407141 f26 1"/>
                              <a:gd name="f36" fmla="*/ 2407140 f26 1"/>
                              <a:gd name="f37" fmla="*/ 767489 f25 1"/>
                              <a:gd name="f38" fmla="*/ 2321863 f26 1"/>
                              <a:gd name="f39" fmla="*/ 852766 f25 1"/>
                              <a:gd name="f40" fmla="*/ 852765 f25 1"/>
                              <a:gd name="f41" fmla="*/ 767488 f25 1"/>
                              <a:gd name="f42" fmla="*/ f27 1 f2"/>
                              <a:gd name="f43" fmla="*/ f30 1 2407140"/>
                              <a:gd name="f44" fmla="*/ f31 1 852765"/>
                              <a:gd name="f45" fmla="*/ f32 1 2407140"/>
                              <a:gd name="f46" fmla="*/ f33 1 852765"/>
                              <a:gd name="f47" fmla="*/ f34 1 2407140"/>
                              <a:gd name="f48" fmla="*/ f35 1 2407140"/>
                              <a:gd name="f49" fmla="*/ f36 1 2407140"/>
                              <a:gd name="f50" fmla="*/ f37 1 852765"/>
                              <a:gd name="f51" fmla="*/ f38 1 2407140"/>
                              <a:gd name="f52" fmla="*/ f39 1 852765"/>
                              <a:gd name="f53" fmla="*/ f40 1 852765"/>
                              <a:gd name="f54" fmla="*/ f41 1 852765"/>
                              <a:gd name="f55" fmla="*/ f5 1 f28"/>
                              <a:gd name="f56" fmla="*/ f6 1 f28"/>
                              <a:gd name="f57" fmla="*/ f5 1 f29"/>
                              <a:gd name="f58" fmla="*/ f7 1 f29"/>
                              <a:gd name="f59" fmla="+- f42 0 f1"/>
                              <a:gd name="f60" fmla="*/ f43 1 f28"/>
                              <a:gd name="f61" fmla="*/ f44 1 f29"/>
                              <a:gd name="f62" fmla="*/ f45 1 f28"/>
                              <a:gd name="f63" fmla="*/ f46 1 f29"/>
                              <a:gd name="f64" fmla="*/ f47 1 f28"/>
                              <a:gd name="f65" fmla="*/ f48 1 f28"/>
                              <a:gd name="f66" fmla="*/ f49 1 f28"/>
                              <a:gd name="f67" fmla="*/ f50 1 f29"/>
                              <a:gd name="f68" fmla="*/ f51 1 f28"/>
                              <a:gd name="f69" fmla="*/ f52 1 f29"/>
                              <a:gd name="f70" fmla="*/ f53 1 f29"/>
                              <a:gd name="f71" fmla="*/ f54 1 f29"/>
                              <a:gd name="f72" fmla="*/ f55 f23 1"/>
                              <a:gd name="f73" fmla="*/ f56 f23 1"/>
                              <a:gd name="f74" fmla="*/ f58 f24 1"/>
                              <a:gd name="f75" fmla="*/ f57 f24 1"/>
                              <a:gd name="f76" fmla="*/ f60 f23 1"/>
                              <a:gd name="f77" fmla="*/ f61 f24 1"/>
                              <a:gd name="f78" fmla="*/ f62 f23 1"/>
                              <a:gd name="f79" fmla="*/ f63 f24 1"/>
                              <a:gd name="f80" fmla="*/ f64 f23 1"/>
                              <a:gd name="f81" fmla="*/ f65 f23 1"/>
                              <a:gd name="f82" fmla="*/ f66 f23 1"/>
                              <a:gd name="f83" fmla="*/ f67 f24 1"/>
                              <a:gd name="f84" fmla="*/ f68 f23 1"/>
                              <a:gd name="f85" fmla="*/ f69 f24 1"/>
                              <a:gd name="f86" fmla="*/ f70 f24 1"/>
                              <a:gd name="f87" fmla="*/ f71 f24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59">
                                <a:pos x="f76" y="f77"/>
                              </a:cxn>
                              <a:cxn ang="f59">
                                <a:pos x="f78" y="f79"/>
                              </a:cxn>
                              <a:cxn ang="f59">
                                <a:pos x="f80" y="f79"/>
                              </a:cxn>
                              <a:cxn ang="f59">
                                <a:pos x="f81" y="f77"/>
                              </a:cxn>
                              <a:cxn ang="f59">
                                <a:pos x="f82" y="f83"/>
                              </a:cxn>
                              <a:cxn ang="f59">
                                <a:pos x="f84" y="f85"/>
                              </a:cxn>
                              <a:cxn ang="f59">
                                <a:pos x="f78" y="f86"/>
                              </a:cxn>
                              <a:cxn ang="f59">
                                <a:pos x="f76" y="f87"/>
                              </a:cxn>
                              <a:cxn ang="f59">
                                <a:pos x="f76" y="f77"/>
                              </a:cxn>
                            </a:cxnLst>
                            <a:rect l="f72" t="f75" r="f73" b="f74"/>
                            <a:pathLst>
                              <a:path w="2407140" h="852765">
                                <a:moveTo>
                                  <a:pt x="f5" y="f8"/>
                                </a:moveTo>
                                <a:cubicBezTo>
                                  <a:pt x="f5" y="f9"/>
                                  <a:pt x="f9" y="f5"/>
                                  <a:pt x="f8" y="f5"/>
                                </a:cubicBezTo>
                                <a:lnTo>
                                  <a:pt x="f10" y="f5"/>
                                </a:lnTo>
                                <a:cubicBezTo>
                                  <a:pt x="f11" y="f5"/>
                                  <a:pt x="f12" y="f9"/>
                                  <a:pt x="f12" y="f8"/>
                                </a:cubicBezTo>
                                <a:cubicBezTo>
                                  <a:pt x="f12" y="f13"/>
                                  <a:pt x="f6" y="f14"/>
                                  <a:pt x="f6" y="f15"/>
                                </a:cubicBezTo>
                                <a:cubicBezTo>
                                  <a:pt x="f6" y="f16"/>
                                  <a:pt x="f17" y="f18"/>
                                  <a:pt x="f19" y="f18"/>
                                </a:cubicBezTo>
                                <a:lnTo>
                                  <a:pt x="f8" y="f7"/>
                                </a:lnTo>
                                <a:cubicBezTo>
                                  <a:pt x="f9" y="f7"/>
                                  <a:pt x="f5" y="f20"/>
                                  <a:pt x="f5" y="f21"/>
                                </a:cubicBezTo>
                                <a:lnTo>
                                  <a:pt x="f5" y="f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7D31"/>
                          </a:solidFill>
                          <a:ln w="25402" cap="rnd">
                            <a:solidFill>
                              <a:srgbClr val="FFFFFF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 w14:paraId="598641C1" w14:textId="77777777" w:rsidR="00F1139D" w:rsidRDefault="00AB7EFF">
                              <w:pPr>
                                <w:spacing w:line="216" w:lineRule="auto"/>
                                <w:jc w:val="center"/>
                                <w:textAlignment w:val="auto"/>
                              </w:pPr>
                              <w:r>
                                <w:rPr>
                                  <w:rFonts w:eastAsia="Calibri" w:cs="Calibri"/>
                                  <w:color w:val="FFFFFF"/>
                                  <w:kern w:val="3"/>
                                  <w:sz w:val="47"/>
                                  <w:szCs w:val="47"/>
                                </w:rPr>
                                <w:t>ESCUELA</w:t>
                              </w:r>
                            </w:p>
                          </w:txbxContent>
                        </wps:txbx>
                        <wps:bodyPr vert="horz" wrap="square" lIns="85935" tIns="70701" rIns="85935" bIns="70701" anchor="ctr" anchorCtr="1" compatLnSpc="0">
                          <a:noAutofit/>
                        </wps:bodyPr>
                      </wps:wsp>
                      <wps:wsp>
                        <wps:cNvPr id="9" name="Forma libre: forma 9"/>
                        <wps:cNvSpPr/>
                        <wps:spPr>
                          <a:xfrm>
                            <a:off x="2581936" y="5298527"/>
                            <a:ext cx="1757915" cy="12205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2407140"/>
                              <a:gd name="f7" fmla="val 852765"/>
                              <a:gd name="f8" fmla="val 85277"/>
                              <a:gd name="f9" fmla="val 38180"/>
                              <a:gd name="f10" fmla="val 2321864"/>
                              <a:gd name="f11" fmla="val 2368961"/>
                              <a:gd name="f12" fmla="val 2407141"/>
                              <a:gd name="f13" fmla="val 312681"/>
                              <a:gd name="f14" fmla="val 540085"/>
                              <a:gd name="f15" fmla="val 767489"/>
                              <a:gd name="f16" fmla="val 814586"/>
                              <a:gd name="f17" fmla="val 2368960"/>
                              <a:gd name="f18" fmla="val 852766"/>
                              <a:gd name="f19" fmla="val 2321863"/>
                              <a:gd name="f20" fmla="val 814585"/>
                              <a:gd name="f21" fmla="val 767488"/>
                              <a:gd name="f22" fmla="+- 0 0 -90"/>
                              <a:gd name="f23" fmla="*/ f3 1 2407140"/>
                              <a:gd name="f24" fmla="*/ f4 1 852765"/>
                              <a:gd name="f25" fmla="+- f7 0 f5"/>
                              <a:gd name="f26" fmla="+- f6 0 f5"/>
                              <a:gd name="f27" fmla="*/ f22 f0 1"/>
                              <a:gd name="f28" fmla="*/ f26 1 2407140"/>
                              <a:gd name="f29" fmla="*/ f25 1 852765"/>
                              <a:gd name="f30" fmla="*/ 0 f26 1"/>
                              <a:gd name="f31" fmla="*/ 85277 f25 1"/>
                              <a:gd name="f32" fmla="*/ 85277 f26 1"/>
                              <a:gd name="f33" fmla="*/ 0 f25 1"/>
                              <a:gd name="f34" fmla="*/ 2321864 f26 1"/>
                              <a:gd name="f35" fmla="*/ 2407141 f26 1"/>
                              <a:gd name="f36" fmla="*/ 2407140 f26 1"/>
                              <a:gd name="f37" fmla="*/ 767489 f25 1"/>
                              <a:gd name="f38" fmla="*/ 2321863 f26 1"/>
                              <a:gd name="f39" fmla="*/ 852766 f25 1"/>
                              <a:gd name="f40" fmla="*/ 852765 f25 1"/>
                              <a:gd name="f41" fmla="*/ 767488 f25 1"/>
                              <a:gd name="f42" fmla="*/ f27 1 f2"/>
                              <a:gd name="f43" fmla="*/ f30 1 2407140"/>
                              <a:gd name="f44" fmla="*/ f31 1 852765"/>
                              <a:gd name="f45" fmla="*/ f32 1 2407140"/>
                              <a:gd name="f46" fmla="*/ f33 1 852765"/>
                              <a:gd name="f47" fmla="*/ f34 1 2407140"/>
                              <a:gd name="f48" fmla="*/ f35 1 2407140"/>
                              <a:gd name="f49" fmla="*/ f36 1 2407140"/>
                              <a:gd name="f50" fmla="*/ f37 1 852765"/>
                              <a:gd name="f51" fmla="*/ f38 1 2407140"/>
                              <a:gd name="f52" fmla="*/ f39 1 852765"/>
                              <a:gd name="f53" fmla="*/ f40 1 852765"/>
                              <a:gd name="f54" fmla="*/ f41 1 852765"/>
                              <a:gd name="f55" fmla="*/ f5 1 f28"/>
                              <a:gd name="f56" fmla="*/ f6 1 f28"/>
                              <a:gd name="f57" fmla="*/ f5 1 f29"/>
                              <a:gd name="f58" fmla="*/ f7 1 f29"/>
                              <a:gd name="f59" fmla="+- f42 0 f1"/>
                              <a:gd name="f60" fmla="*/ f43 1 f28"/>
                              <a:gd name="f61" fmla="*/ f44 1 f29"/>
                              <a:gd name="f62" fmla="*/ f45 1 f28"/>
                              <a:gd name="f63" fmla="*/ f46 1 f29"/>
                              <a:gd name="f64" fmla="*/ f47 1 f28"/>
                              <a:gd name="f65" fmla="*/ f48 1 f28"/>
                              <a:gd name="f66" fmla="*/ f49 1 f28"/>
                              <a:gd name="f67" fmla="*/ f50 1 f29"/>
                              <a:gd name="f68" fmla="*/ f51 1 f28"/>
                              <a:gd name="f69" fmla="*/ f52 1 f29"/>
                              <a:gd name="f70" fmla="*/ f53 1 f29"/>
                              <a:gd name="f71" fmla="*/ f54 1 f29"/>
                              <a:gd name="f72" fmla="*/ f55 f23 1"/>
                              <a:gd name="f73" fmla="*/ f56 f23 1"/>
                              <a:gd name="f74" fmla="*/ f58 f24 1"/>
                              <a:gd name="f75" fmla="*/ f57 f24 1"/>
                              <a:gd name="f76" fmla="*/ f60 f23 1"/>
                              <a:gd name="f77" fmla="*/ f61 f24 1"/>
                              <a:gd name="f78" fmla="*/ f62 f23 1"/>
                              <a:gd name="f79" fmla="*/ f63 f24 1"/>
                              <a:gd name="f80" fmla="*/ f64 f23 1"/>
                              <a:gd name="f81" fmla="*/ f65 f23 1"/>
                              <a:gd name="f82" fmla="*/ f66 f23 1"/>
                              <a:gd name="f83" fmla="*/ f67 f24 1"/>
                              <a:gd name="f84" fmla="*/ f68 f23 1"/>
                              <a:gd name="f85" fmla="*/ f69 f24 1"/>
                              <a:gd name="f86" fmla="*/ f70 f24 1"/>
                              <a:gd name="f87" fmla="*/ f71 f24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59">
                                <a:pos x="f76" y="f77"/>
                              </a:cxn>
                              <a:cxn ang="f59">
                                <a:pos x="f78" y="f79"/>
                              </a:cxn>
                              <a:cxn ang="f59">
                                <a:pos x="f80" y="f79"/>
                              </a:cxn>
                              <a:cxn ang="f59">
                                <a:pos x="f81" y="f77"/>
                              </a:cxn>
                              <a:cxn ang="f59">
                                <a:pos x="f82" y="f83"/>
                              </a:cxn>
                              <a:cxn ang="f59">
                                <a:pos x="f84" y="f85"/>
                              </a:cxn>
                              <a:cxn ang="f59">
                                <a:pos x="f78" y="f86"/>
                              </a:cxn>
                              <a:cxn ang="f59">
                                <a:pos x="f76" y="f87"/>
                              </a:cxn>
                              <a:cxn ang="f59">
                                <a:pos x="f76" y="f77"/>
                              </a:cxn>
                            </a:cxnLst>
                            <a:rect l="f72" t="f75" r="f73" b="f74"/>
                            <a:pathLst>
                              <a:path w="2407140" h="852765">
                                <a:moveTo>
                                  <a:pt x="f5" y="f8"/>
                                </a:moveTo>
                                <a:cubicBezTo>
                                  <a:pt x="f5" y="f9"/>
                                  <a:pt x="f9" y="f5"/>
                                  <a:pt x="f8" y="f5"/>
                                </a:cubicBezTo>
                                <a:lnTo>
                                  <a:pt x="f10" y="f5"/>
                                </a:lnTo>
                                <a:cubicBezTo>
                                  <a:pt x="f11" y="f5"/>
                                  <a:pt x="f12" y="f9"/>
                                  <a:pt x="f12" y="f8"/>
                                </a:cubicBezTo>
                                <a:cubicBezTo>
                                  <a:pt x="f12" y="f13"/>
                                  <a:pt x="f6" y="f14"/>
                                  <a:pt x="f6" y="f15"/>
                                </a:cubicBezTo>
                                <a:cubicBezTo>
                                  <a:pt x="f6" y="f16"/>
                                  <a:pt x="f17" y="f18"/>
                                  <a:pt x="f19" y="f18"/>
                                </a:cubicBezTo>
                                <a:lnTo>
                                  <a:pt x="f8" y="f7"/>
                                </a:lnTo>
                                <a:cubicBezTo>
                                  <a:pt x="f9" y="f7"/>
                                  <a:pt x="f5" y="f20"/>
                                  <a:pt x="f5" y="f21"/>
                                </a:cubicBezTo>
                                <a:lnTo>
                                  <a:pt x="f5" y="f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7D31"/>
                          </a:solidFill>
                          <a:ln w="25402" cap="rnd">
                            <a:solidFill>
                              <a:srgbClr val="FFFFFF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 w14:paraId="1820ECDA" w14:textId="77777777" w:rsidR="00F1139D" w:rsidRDefault="00AB7EFF">
                              <w:pPr>
                                <w:spacing w:line="216" w:lineRule="auto"/>
                                <w:jc w:val="center"/>
                                <w:textAlignment w:val="auto"/>
                              </w:pPr>
                              <w:r>
                                <w:rPr>
                                  <w:rFonts w:eastAsia="Calibri" w:cs="Calibri"/>
                                  <w:color w:val="FFFFFF"/>
                                  <w:kern w:val="3"/>
                                  <w:sz w:val="47"/>
                                  <w:szCs w:val="47"/>
                                </w:rPr>
                                <w:t>AMIGOS</w:t>
                              </w:r>
                            </w:p>
                          </w:txbxContent>
                        </wps:txbx>
                        <wps:bodyPr vert="horz" wrap="square" lIns="85935" tIns="70701" rIns="85935" bIns="70701" anchor="ctr" anchorCtr="1" compatLnSpc="0">
                          <a:noAutofit/>
                        </wps:bodyPr>
                      </wps:wsp>
                      <wps:wsp>
                        <wps:cNvPr id="10" name="Forma libre: forma 10"/>
                        <wps:cNvSpPr/>
                        <wps:spPr>
                          <a:xfrm>
                            <a:off x="2392326" y="6738122"/>
                            <a:ext cx="2126126" cy="1220568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2407140"/>
                              <a:gd name="f7" fmla="val 852765"/>
                              <a:gd name="f8" fmla="val 85277"/>
                              <a:gd name="f9" fmla="val 38180"/>
                              <a:gd name="f10" fmla="val 2321864"/>
                              <a:gd name="f11" fmla="val 2368961"/>
                              <a:gd name="f12" fmla="val 2407141"/>
                              <a:gd name="f13" fmla="val 312681"/>
                              <a:gd name="f14" fmla="val 540085"/>
                              <a:gd name="f15" fmla="val 767489"/>
                              <a:gd name="f16" fmla="val 814586"/>
                              <a:gd name="f17" fmla="val 2368960"/>
                              <a:gd name="f18" fmla="val 852766"/>
                              <a:gd name="f19" fmla="val 2321863"/>
                              <a:gd name="f20" fmla="val 814585"/>
                              <a:gd name="f21" fmla="val 767488"/>
                              <a:gd name="f22" fmla="+- 0 0 -90"/>
                              <a:gd name="f23" fmla="*/ f3 1 2407140"/>
                              <a:gd name="f24" fmla="*/ f4 1 852765"/>
                              <a:gd name="f25" fmla="+- f7 0 f5"/>
                              <a:gd name="f26" fmla="+- f6 0 f5"/>
                              <a:gd name="f27" fmla="*/ f22 f0 1"/>
                              <a:gd name="f28" fmla="*/ f26 1 2407140"/>
                              <a:gd name="f29" fmla="*/ f25 1 852765"/>
                              <a:gd name="f30" fmla="*/ 0 f26 1"/>
                              <a:gd name="f31" fmla="*/ 85277 f25 1"/>
                              <a:gd name="f32" fmla="*/ 85277 f26 1"/>
                              <a:gd name="f33" fmla="*/ 0 f25 1"/>
                              <a:gd name="f34" fmla="*/ 2321864 f26 1"/>
                              <a:gd name="f35" fmla="*/ 2407141 f26 1"/>
                              <a:gd name="f36" fmla="*/ 2407140 f26 1"/>
                              <a:gd name="f37" fmla="*/ 767489 f25 1"/>
                              <a:gd name="f38" fmla="*/ 2321863 f26 1"/>
                              <a:gd name="f39" fmla="*/ 852766 f25 1"/>
                              <a:gd name="f40" fmla="*/ 852765 f25 1"/>
                              <a:gd name="f41" fmla="*/ 767488 f25 1"/>
                              <a:gd name="f42" fmla="*/ f27 1 f2"/>
                              <a:gd name="f43" fmla="*/ f30 1 2407140"/>
                              <a:gd name="f44" fmla="*/ f31 1 852765"/>
                              <a:gd name="f45" fmla="*/ f32 1 2407140"/>
                              <a:gd name="f46" fmla="*/ f33 1 852765"/>
                              <a:gd name="f47" fmla="*/ f34 1 2407140"/>
                              <a:gd name="f48" fmla="*/ f35 1 2407140"/>
                              <a:gd name="f49" fmla="*/ f36 1 2407140"/>
                              <a:gd name="f50" fmla="*/ f37 1 852765"/>
                              <a:gd name="f51" fmla="*/ f38 1 2407140"/>
                              <a:gd name="f52" fmla="*/ f39 1 852765"/>
                              <a:gd name="f53" fmla="*/ f40 1 852765"/>
                              <a:gd name="f54" fmla="*/ f41 1 852765"/>
                              <a:gd name="f55" fmla="*/ f5 1 f28"/>
                              <a:gd name="f56" fmla="*/ f6 1 f28"/>
                              <a:gd name="f57" fmla="*/ f5 1 f29"/>
                              <a:gd name="f58" fmla="*/ f7 1 f29"/>
                              <a:gd name="f59" fmla="+- f42 0 f1"/>
                              <a:gd name="f60" fmla="*/ f43 1 f28"/>
                              <a:gd name="f61" fmla="*/ f44 1 f29"/>
                              <a:gd name="f62" fmla="*/ f45 1 f28"/>
                              <a:gd name="f63" fmla="*/ f46 1 f29"/>
                              <a:gd name="f64" fmla="*/ f47 1 f28"/>
                              <a:gd name="f65" fmla="*/ f48 1 f28"/>
                              <a:gd name="f66" fmla="*/ f49 1 f28"/>
                              <a:gd name="f67" fmla="*/ f50 1 f29"/>
                              <a:gd name="f68" fmla="*/ f51 1 f28"/>
                              <a:gd name="f69" fmla="*/ f52 1 f29"/>
                              <a:gd name="f70" fmla="*/ f53 1 f29"/>
                              <a:gd name="f71" fmla="*/ f54 1 f29"/>
                              <a:gd name="f72" fmla="*/ f55 f23 1"/>
                              <a:gd name="f73" fmla="*/ f56 f23 1"/>
                              <a:gd name="f74" fmla="*/ f58 f24 1"/>
                              <a:gd name="f75" fmla="*/ f57 f24 1"/>
                              <a:gd name="f76" fmla="*/ f60 f23 1"/>
                              <a:gd name="f77" fmla="*/ f61 f24 1"/>
                              <a:gd name="f78" fmla="*/ f62 f23 1"/>
                              <a:gd name="f79" fmla="*/ f63 f24 1"/>
                              <a:gd name="f80" fmla="*/ f64 f23 1"/>
                              <a:gd name="f81" fmla="*/ f65 f23 1"/>
                              <a:gd name="f82" fmla="*/ f66 f23 1"/>
                              <a:gd name="f83" fmla="*/ f67 f24 1"/>
                              <a:gd name="f84" fmla="*/ f68 f23 1"/>
                              <a:gd name="f85" fmla="*/ f69 f24 1"/>
                              <a:gd name="f86" fmla="*/ f70 f24 1"/>
                              <a:gd name="f87" fmla="*/ f71 f24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59">
                                <a:pos x="f76" y="f77"/>
                              </a:cxn>
                              <a:cxn ang="f59">
                                <a:pos x="f78" y="f79"/>
                              </a:cxn>
                              <a:cxn ang="f59">
                                <a:pos x="f80" y="f79"/>
                              </a:cxn>
                              <a:cxn ang="f59">
                                <a:pos x="f81" y="f77"/>
                              </a:cxn>
                              <a:cxn ang="f59">
                                <a:pos x="f82" y="f83"/>
                              </a:cxn>
                              <a:cxn ang="f59">
                                <a:pos x="f84" y="f85"/>
                              </a:cxn>
                              <a:cxn ang="f59">
                                <a:pos x="f78" y="f86"/>
                              </a:cxn>
                              <a:cxn ang="f59">
                                <a:pos x="f76" y="f87"/>
                              </a:cxn>
                              <a:cxn ang="f59">
                                <a:pos x="f76" y="f77"/>
                              </a:cxn>
                            </a:cxnLst>
                            <a:rect l="f72" t="f75" r="f73" b="f74"/>
                            <a:pathLst>
                              <a:path w="2407140" h="852765">
                                <a:moveTo>
                                  <a:pt x="f5" y="f8"/>
                                </a:moveTo>
                                <a:cubicBezTo>
                                  <a:pt x="f5" y="f9"/>
                                  <a:pt x="f9" y="f5"/>
                                  <a:pt x="f8" y="f5"/>
                                </a:cubicBezTo>
                                <a:lnTo>
                                  <a:pt x="f10" y="f5"/>
                                </a:lnTo>
                                <a:cubicBezTo>
                                  <a:pt x="f11" y="f5"/>
                                  <a:pt x="f12" y="f9"/>
                                  <a:pt x="f12" y="f8"/>
                                </a:cubicBezTo>
                                <a:cubicBezTo>
                                  <a:pt x="f12" y="f13"/>
                                  <a:pt x="f6" y="f14"/>
                                  <a:pt x="f6" y="f15"/>
                                </a:cubicBezTo>
                                <a:cubicBezTo>
                                  <a:pt x="f6" y="f16"/>
                                  <a:pt x="f17" y="f18"/>
                                  <a:pt x="f19" y="f18"/>
                                </a:cubicBezTo>
                                <a:lnTo>
                                  <a:pt x="f8" y="f7"/>
                                </a:lnTo>
                                <a:cubicBezTo>
                                  <a:pt x="f9" y="f7"/>
                                  <a:pt x="f5" y="f20"/>
                                  <a:pt x="f5" y="f21"/>
                                </a:cubicBezTo>
                                <a:lnTo>
                                  <a:pt x="f5" y="f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7D31"/>
                          </a:solidFill>
                          <a:ln w="25402" cap="rnd">
                            <a:solidFill>
                              <a:srgbClr val="FFFFFF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 w14:paraId="0DE9C4C9" w14:textId="77777777" w:rsidR="00F1139D" w:rsidRDefault="00AB7EFF">
                              <w:pPr>
                                <w:spacing w:line="216" w:lineRule="auto"/>
                                <w:jc w:val="center"/>
                                <w:textAlignment w:val="auto"/>
                              </w:pPr>
                              <w:r>
                                <w:rPr>
                                  <w:rFonts w:eastAsia="Calibri" w:cs="Calibri"/>
                                  <w:color w:val="FFFFFF"/>
                                  <w:kern w:val="3"/>
                                  <w:sz w:val="44"/>
                                  <w:szCs w:val="44"/>
                                </w:rPr>
                                <w:t>MEDIOS DE COMUNICACIÓN</w:t>
                              </w:r>
                            </w:p>
                          </w:txbxContent>
                        </wps:txbx>
                        <wps:bodyPr vert="horz" wrap="square" lIns="85935" tIns="70701" rIns="85935" bIns="70701" anchor="ctr" anchorCtr="1" compatLnSpc="0">
                          <a:noAutofit/>
                        </wps:bodyPr>
                      </wps:wsp>
                      <wps:wsp>
                        <wps:cNvPr id="11" name="Forma libre: forma 11"/>
                        <wps:cNvSpPr/>
                        <wps:spPr>
                          <a:xfrm>
                            <a:off x="4724403" y="0"/>
                            <a:ext cx="2197394" cy="8378455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3008925"/>
                              <a:gd name="f7" fmla="val 5853741"/>
                              <a:gd name="f8" fmla="val 300893"/>
                              <a:gd name="f9" fmla="val 134714"/>
                              <a:gd name="f10" fmla="val 2708033"/>
                              <a:gd name="f11" fmla="val 2874212"/>
                              <a:gd name="f12" fmla="val 3008926"/>
                              <a:gd name="f13" fmla="val 2051545"/>
                              <a:gd name="f14" fmla="val 3802197"/>
                              <a:gd name="f15" fmla="val 5552849"/>
                              <a:gd name="f16" fmla="val 5719028"/>
                              <a:gd name="f17" fmla="val 2874211"/>
                              <a:gd name="f18" fmla="val 5853742"/>
                              <a:gd name="f19" fmla="val 2708032"/>
                              <a:gd name="f20" fmla="val 5719027"/>
                              <a:gd name="f21" fmla="val 5552848"/>
                              <a:gd name="f22" fmla="+- 0 0 -90"/>
                              <a:gd name="f23" fmla="*/ f3 1 3008925"/>
                              <a:gd name="f24" fmla="*/ f4 1 5853741"/>
                              <a:gd name="f25" fmla="+- f7 0 f5"/>
                              <a:gd name="f26" fmla="+- f6 0 f5"/>
                              <a:gd name="f27" fmla="*/ f22 f0 1"/>
                              <a:gd name="f28" fmla="*/ f26 1 3008925"/>
                              <a:gd name="f29" fmla="*/ f25 1 5853741"/>
                              <a:gd name="f30" fmla="*/ 0 f26 1"/>
                              <a:gd name="f31" fmla="*/ 300893 f25 1"/>
                              <a:gd name="f32" fmla="*/ 300893 f26 1"/>
                              <a:gd name="f33" fmla="*/ 0 f25 1"/>
                              <a:gd name="f34" fmla="*/ 2708033 f26 1"/>
                              <a:gd name="f35" fmla="*/ 3008926 f26 1"/>
                              <a:gd name="f36" fmla="*/ 3008925 f26 1"/>
                              <a:gd name="f37" fmla="*/ 5552849 f25 1"/>
                              <a:gd name="f38" fmla="*/ 2708032 f26 1"/>
                              <a:gd name="f39" fmla="*/ 5853742 f25 1"/>
                              <a:gd name="f40" fmla="*/ 5853741 f25 1"/>
                              <a:gd name="f41" fmla="*/ 5552848 f25 1"/>
                              <a:gd name="f42" fmla="*/ f27 1 f2"/>
                              <a:gd name="f43" fmla="*/ f30 1 3008925"/>
                              <a:gd name="f44" fmla="*/ f31 1 5853741"/>
                              <a:gd name="f45" fmla="*/ f32 1 3008925"/>
                              <a:gd name="f46" fmla="*/ f33 1 5853741"/>
                              <a:gd name="f47" fmla="*/ f34 1 3008925"/>
                              <a:gd name="f48" fmla="*/ f35 1 3008925"/>
                              <a:gd name="f49" fmla="*/ f36 1 3008925"/>
                              <a:gd name="f50" fmla="*/ f37 1 5853741"/>
                              <a:gd name="f51" fmla="*/ f38 1 3008925"/>
                              <a:gd name="f52" fmla="*/ f39 1 5853741"/>
                              <a:gd name="f53" fmla="*/ f40 1 5853741"/>
                              <a:gd name="f54" fmla="*/ f41 1 5853741"/>
                              <a:gd name="f55" fmla="*/ f5 1 f28"/>
                              <a:gd name="f56" fmla="*/ f6 1 f28"/>
                              <a:gd name="f57" fmla="*/ f5 1 f29"/>
                              <a:gd name="f58" fmla="*/ f7 1 f29"/>
                              <a:gd name="f59" fmla="+- f42 0 f1"/>
                              <a:gd name="f60" fmla="*/ f43 1 f28"/>
                              <a:gd name="f61" fmla="*/ f44 1 f29"/>
                              <a:gd name="f62" fmla="*/ f45 1 f28"/>
                              <a:gd name="f63" fmla="*/ f46 1 f29"/>
                              <a:gd name="f64" fmla="*/ f47 1 f28"/>
                              <a:gd name="f65" fmla="*/ f48 1 f28"/>
                              <a:gd name="f66" fmla="*/ f49 1 f28"/>
                              <a:gd name="f67" fmla="*/ f50 1 f29"/>
                              <a:gd name="f68" fmla="*/ f51 1 f28"/>
                              <a:gd name="f69" fmla="*/ f52 1 f29"/>
                              <a:gd name="f70" fmla="*/ f53 1 f29"/>
                              <a:gd name="f71" fmla="*/ f54 1 f29"/>
                              <a:gd name="f72" fmla="*/ f55 f23 1"/>
                              <a:gd name="f73" fmla="*/ f56 f23 1"/>
                              <a:gd name="f74" fmla="*/ f58 f24 1"/>
                              <a:gd name="f75" fmla="*/ f57 f24 1"/>
                              <a:gd name="f76" fmla="*/ f60 f23 1"/>
                              <a:gd name="f77" fmla="*/ f61 f24 1"/>
                              <a:gd name="f78" fmla="*/ f62 f23 1"/>
                              <a:gd name="f79" fmla="*/ f63 f24 1"/>
                              <a:gd name="f80" fmla="*/ f64 f23 1"/>
                              <a:gd name="f81" fmla="*/ f65 f23 1"/>
                              <a:gd name="f82" fmla="*/ f66 f23 1"/>
                              <a:gd name="f83" fmla="*/ f67 f24 1"/>
                              <a:gd name="f84" fmla="*/ f68 f23 1"/>
                              <a:gd name="f85" fmla="*/ f69 f24 1"/>
                              <a:gd name="f86" fmla="*/ f70 f24 1"/>
                              <a:gd name="f87" fmla="*/ f71 f24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59">
                                <a:pos x="f76" y="f77"/>
                              </a:cxn>
                              <a:cxn ang="f59">
                                <a:pos x="f78" y="f79"/>
                              </a:cxn>
                              <a:cxn ang="f59">
                                <a:pos x="f80" y="f79"/>
                              </a:cxn>
                              <a:cxn ang="f59">
                                <a:pos x="f81" y="f77"/>
                              </a:cxn>
                              <a:cxn ang="f59">
                                <a:pos x="f82" y="f83"/>
                              </a:cxn>
                              <a:cxn ang="f59">
                                <a:pos x="f84" y="f85"/>
                              </a:cxn>
                              <a:cxn ang="f59">
                                <a:pos x="f78" y="f86"/>
                              </a:cxn>
                              <a:cxn ang="f59">
                                <a:pos x="f76" y="f87"/>
                              </a:cxn>
                              <a:cxn ang="f59">
                                <a:pos x="f76" y="f77"/>
                              </a:cxn>
                            </a:cxnLst>
                            <a:rect l="f72" t="f75" r="f73" b="f74"/>
                            <a:pathLst>
                              <a:path w="3008925" h="5853741">
                                <a:moveTo>
                                  <a:pt x="f5" y="f8"/>
                                </a:moveTo>
                                <a:cubicBezTo>
                                  <a:pt x="f5" y="f9"/>
                                  <a:pt x="f9" y="f5"/>
                                  <a:pt x="f8" y="f5"/>
                                </a:cubicBezTo>
                                <a:lnTo>
                                  <a:pt x="f10" y="f5"/>
                                </a:lnTo>
                                <a:cubicBezTo>
                                  <a:pt x="f11" y="f5"/>
                                  <a:pt x="f12" y="f9"/>
                                  <a:pt x="f12" y="f8"/>
                                </a:cubicBezTo>
                                <a:cubicBezTo>
                                  <a:pt x="f12" y="f13"/>
                                  <a:pt x="f6" y="f14"/>
                                  <a:pt x="f6" y="f15"/>
                                </a:cubicBezTo>
                                <a:cubicBezTo>
                                  <a:pt x="f6" y="f16"/>
                                  <a:pt x="f17" y="f18"/>
                                  <a:pt x="f19" y="f18"/>
                                </a:cubicBezTo>
                                <a:lnTo>
                                  <a:pt x="f8" y="f7"/>
                                </a:lnTo>
                                <a:cubicBezTo>
                                  <a:pt x="f9" y="f7"/>
                                  <a:pt x="f5" y="f20"/>
                                  <a:pt x="f5" y="f21"/>
                                </a:cubicBezTo>
                                <a:lnTo>
                                  <a:pt x="f5" y="f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D7CD"/>
                          </a:solidFill>
                          <a:ln cap="flat">
                            <a:noFill/>
                            <a:prstDash val="solid"/>
                          </a:ln>
                        </wps:spPr>
                        <wps:txbx>
                          <w:txbxContent>
                            <w:p w14:paraId="12C5AB90" w14:textId="0FEFA096" w:rsidR="00F1139D" w:rsidRDefault="00303C9B">
                              <w:pPr>
                                <w:spacing w:line="216" w:lineRule="auto"/>
                                <w:jc w:val="center"/>
                                <w:textAlignment w:val="auto"/>
                                <w:rPr>
                                  <w:rFonts w:eastAsia="Calibri" w:cs="Calibri"/>
                                  <w:color w:val="000000"/>
                                  <w:kern w:val="3"/>
                                  <w:sz w:val="47"/>
                                  <w:szCs w:val="47"/>
                                </w:rPr>
                              </w:pPr>
                              <w:r>
                                <w:rPr>
                                  <w:rFonts w:eastAsia="Calibri" w:cs="Calibri"/>
                                  <w:color w:val="000000"/>
                                  <w:kern w:val="3"/>
                                  <w:sz w:val="47"/>
                                  <w:szCs w:val="47"/>
                                </w:rPr>
                                <w:t>TIPOS</w:t>
                              </w:r>
                              <w:r w:rsidR="00AB7EFF">
                                <w:rPr>
                                  <w:rFonts w:eastAsia="Calibri" w:cs="Calibri"/>
                                  <w:color w:val="000000"/>
                                  <w:kern w:val="3"/>
                                  <w:sz w:val="47"/>
                                  <w:szCs w:val="47"/>
                                </w:rPr>
                                <w:t xml:space="preserve"> DE SOCIALIZACIÓN</w:t>
                              </w:r>
                            </w:p>
                            <w:p w14:paraId="44536AC2" w14:textId="77777777" w:rsidR="00F1139D" w:rsidRDefault="00F1139D">
                              <w:pPr>
                                <w:spacing w:line="216" w:lineRule="auto"/>
                                <w:jc w:val="center"/>
                                <w:textAlignment w:val="auto"/>
                                <w:rPr>
                                  <w:rFonts w:eastAsia="Calibri" w:cs="Calibri"/>
                                  <w:color w:val="000000"/>
                                  <w:kern w:val="3"/>
                                  <w:sz w:val="47"/>
                                  <w:szCs w:val="47"/>
                                </w:rPr>
                              </w:pPr>
                            </w:p>
                            <w:p w14:paraId="4F337E33" w14:textId="77777777" w:rsidR="00F1139D" w:rsidRDefault="00F1139D">
                              <w:pPr>
                                <w:spacing w:line="216" w:lineRule="auto"/>
                                <w:jc w:val="center"/>
                                <w:textAlignment w:val="auto"/>
                                <w:rPr>
                                  <w:rFonts w:eastAsia="Calibri" w:cs="Calibri"/>
                                  <w:color w:val="000000"/>
                                  <w:kern w:val="3"/>
                                  <w:sz w:val="47"/>
                                  <w:szCs w:val="47"/>
                                </w:rPr>
                              </w:pPr>
                            </w:p>
                            <w:p w14:paraId="057D4FAF" w14:textId="77777777" w:rsidR="00F1139D" w:rsidRDefault="00F1139D">
                              <w:pPr>
                                <w:spacing w:line="216" w:lineRule="auto"/>
                                <w:jc w:val="center"/>
                                <w:textAlignment w:val="auto"/>
                                <w:rPr>
                                  <w:rFonts w:eastAsia="Calibri" w:cs="Calibri"/>
                                  <w:color w:val="000000"/>
                                  <w:kern w:val="3"/>
                                  <w:sz w:val="47"/>
                                  <w:szCs w:val="47"/>
                                </w:rPr>
                              </w:pPr>
                            </w:p>
                            <w:p w14:paraId="3366A84B" w14:textId="77777777" w:rsidR="00F1139D" w:rsidRDefault="00F1139D">
                              <w:pPr>
                                <w:spacing w:line="216" w:lineRule="auto"/>
                                <w:jc w:val="center"/>
                                <w:textAlignment w:val="auto"/>
                                <w:rPr>
                                  <w:rFonts w:eastAsia="Calibri" w:cs="Calibri"/>
                                  <w:color w:val="000000"/>
                                  <w:kern w:val="3"/>
                                  <w:sz w:val="47"/>
                                  <w:szCs w:val="47"/>
                                </w:rPr>
                              </w:pPr>
                            </w:p>
                            <w:p w14:paraId="0453162C" w14:textId="77777777" w:rsidR="00F1139D" w:rsidRDefault="00F1139D">
                              <w:pPr>
                                <w:spacing w:line="216" w:lineRule="auto"/>
                                <w:jc w:val="center"/>
                                <w:textAlignment w:val="auto"/>
                                <w:rPr>
                                  <w:rFonts w:eastAsia="Calibri" w:cs="Calibri"/>
                                  <w:color w:val="000000"/>
                                  <w:kern w:val="3"/>
                                  <w:sz w:val="47"/>
                                  <w:szCs w:val="47"/>
                                </w:rPr>
                              </w:pPr>
                            </w:p>
                            <w:p w14:paraId="0286500F" w14:textId="77777777" w:rsidR="00F1139D" w:rsidRDefault="00F1139D">
                              <w:pPr>
                                <w:spacing w:line="216" w:lineRule="auto"/>
                                <w:jc w:val="center"/>
                                <w:textAlignment w:val="auto"/>
                                <w:rPr>
                                  <w:color w:val="000000"/>
                                  <w:sz w:val="36"/>
                                  <w:szCs w:val="36"/>
                                </w:rPr>
                              </w:pPr>
                            </w:p>
                            <w:p w14:paraId="75B9FA28" w14:textId="77777777" w:rsidR="00F1139D" w:rsidRDefault="00F1139D">
                              <w:pPr>
                                <w:spacing w:after="120" w:line="216" w:lineRule="auto"/>
                                <w:jc w:val="center"/>
                                <w:textAlignment w:val="auto"/>
                                <w:rPr>
                                  <w:color w:val="000000"/>
                                  <w:sz w:val="36"/>
                                  <w:szCs w:val="36"/>
                                </w:rPr>
                              </w:pPr>
                            </w:p>
                          </w:txbxContent>
                        </wps:txbx>
                        <wps:bodyPr vert="horz" wrap="square" lIns="91440" tIns="91440" rIns="91440" bIns="4189058" anchor="ctr" anchorCtr="1" compatLnSpc="0">
                          <a:noAutofit/>
                        </wps:bodyPr>
                      </wps:wsp>
                      <wps:wsp>
                        <wps:cNvPr id="12" name="Forma libre: forma 12"/>
                        <wps:cNvSpPr/>
                        <wps:spPr>
                          <a:xfrm>
                            <a:off x="4879000" y="1542656"/>
                            <a:ext cx="1781854" cy="2017513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2439925"/>
                              <a:gd name="f7" fmla="val 1409569"/>
                              <a:gd name="f8" fmla="val 140957"/>
                              <a:gd name="f9" fmla="val 63109"/>
                              <a:gd name="f10" fmla="val 2298968"/>
                              <a:gd name="f11" fmla="val 2376816"/>
                              <a:gd name="f12" fmla="val 1268612"/>
                              <a:gd name="f13" fmla="val 1346460"/>
                              <a:gd name="f14" fmla="+- 0 0 -90"/>
                              <a:gd name="f15" fmla="*/ f3 1 2439925"/>
                              <a:gd name="f16" fmla="*/ f4 1 1409569"/>
                              <a:gd name="f17" fmla="+- f7 0 f5"/>
                              <a:gd name="f18" fmla="+- f6 0 f5"/>
                              <a:gd name="f19" fmla="*/ f14 f0 1"/>
                              <a:gd name="f20" fmla="*/ f18 1 2439925"/>
                              <a:gd name="f21" fmla="*/ f17 1 1409569"/>
                              <a:gd name="f22" fmla="*/ 0 f18 1"/>
                              <a:gd name="f23" fmla="*/ 140957 f17 1"/>
                              <a:gd name="f24" fmla="*/ 140957 f18 1"/>
                              <a:gd name="f25" fmla="*/ 0 f17 1"/>
                              <a:gd name="f26" fmla="*/ 2298968 f18 1"/>
                              <a:gd name="f27" fmla="*/ 2439925 f18 1"/>
                              <a:gd name="f28" fmla="*/ 1268612 f17 1"/>
                              <a:gd name="f29" fmla="*/ 1409569 f17 1"/>
                              <a:gd name="f30" fmla="*/ f19 1 f2"/>
                              <a:gd name="f31" fmla="*/ f22 1 2439925"/>
                              <a:gd name="f32" fmla="*/ f23 1 1409569"/>
                              <a:gd name="f33" fmla="*/ f24 1 2439925"/>
                              <a:gd name="f34" fmla="*/ f25 1 1409569"/>
                              <a:gd name="f35" fmla="*/ f26 1 2439925"/>
                              <a:gd name="f36" fmla="*/ f27 1 2439925"/>
                              <a:gd name="f37" fmla="*/ f28 1 1409569"/>
                              <a:gd name="f38" fmla="*/ f29 1 1409569"/>
                              <a:gd name="f39" fmla="*/ f5 1 f20"/>
                              <a:gd name="f40" fmla="*/ f6 1 f20"/>
                              <a:gd name="f41" fmla="*/ f5 1 f21"/>
                              <a:gd name="f42" fmla="*/ f7 1 f21"/>
                              <a:gd name="f43" fmla="+- f30 0 f1"/>
                              <a:gd name="f44" fmla="*/ f31 1 f20"/>
                              <a:gd name="f45" fmla="*/ f32 1 f21"/>
                              <a:gd name="f46" fmla="*/ f33 1 f20"/>
                              <a:gd name="f47" fmla="*/ f34 1 f21"/>
                              <a:gd name="f48" fmla="*/ f35 1 f20"/>
                              <a:gd name="f49" fmla="*/ f36 1 f20"/>
                              <a:gd name="f50" fmla="*/ f37 1 f21"/>
                              <a:gd name="f51" fmla="*/ f38 1 f21"/>
                              <a:gd name="f52" fmla="*/ f39 f15 1"/>
                              <a:gd name="f53" fmla="*/ f40 f15 1"/>
                              <a:gd name="f54" fmla="*/ f42 f16 1"/>
                              <a:gd name="f55" fmla="*/ f41 f16 1"/>
                              <a:gd name="f56" fmla="*/ f44 f15 1"/>
                              <a:gd name="f57" fmla="*/ f45 f16 1"/>
                              <a:gd name="f58" fmla="*/ f46 f15 1"/>
                              <a:gd name="f59" fmla="*/ f47 f16 1"/>
                              <a:gd name="f60" fmla="*/ f48 f15 1"/>
                              <a:gd name="f61" fmla="*/ f49 f15 1"/>
                              <a:gd name="f62" fmla="*/ f50 f16 1"/>
                              <a:gd name="f63" fmla="*/ f51 f16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43">
                                <a:pos x="f56" y="f57"/>
                              </a:cxn>
                              <a:cxn ang="f43">
                                <a:pos x="f58" y="f59"/>
                              </a:cxn>
                              <a:cxn ang="f43">
                                <a:pos x="f60" y="f59"/>
                              </a:cxn>
                              <a:cxn ang="f43">
                                <a:pos x="f61" y="f57"/>
                              </a:cxn>
                              <a:cxn ang="f43">
                                <a:pos x="f61" y="f62"/>
                              </a:cxn>
                              <a:cxn ang="f43">
                                <a:pos x="f60" y="f63"/>
                              </a:cxn>
                              <a:cxn ang="f43">
                                <a:pos x="f58" y="f63"/>
                              </a:cxn>
                              <a:cxn ang="f43">
                                <a:pos x="f56" y="f62"/>
                              </a:cxn>
                              <a:cxn ang="f43">
                                <a:pos x="f56" y="f57"/>
                              </a:cxn>
                            </a:cxnLst>
                            <a:rect l="f52" t="f55" r="f53" b="f54"/>
                            <a:pathLst>
                              <a:path w="2439925" h="1409569">
                                <a:moveTo>
                                  <a:pt x="f5" y="f8"/>
                                </a:moveTo>
                                <a:cubicBezTo>
                                  <a:pt x="f5" y="f9"/>
                                  <a:pt x="f9" y="f5"/>
                                  <a:pt x="f8" y="f5"/>
                                </a:cubicBezTo>
                                <a:lnTo>
                                  <a:pt x="f10" y="f5"/>
                                </a:lnTo>
                                <a:cubicBezTo>
                                  <a:pt x="f11" y="f5"/>
                                  <a:pt x="f6" y="f9"/>
                                  <a:pt x="f6" y="f8"/>
                                </a:cubicBezTo>
                                <a:lnTo>
                                  <a:pt x="f6" y="f12"/>
                                </a:lnTo>
                                <a:cubicBezTo>
                                  <a:pt x="f6" y="f13"/>
                                  <a:pt x="f11" y="f7"/>
                                  <a:pt x="f10" y="f7"/>
                                </a:cubicBezTo>
                                <a:lnTo>
                                  <a:pt x="f8" y="f7"/>
                                </a:lnTo>
                                <a:cubicBezTo>
                                  <a:pt x="f9" y="f7"/>
                                  <a:pt x="f5" y="f13"/>
                                  <a:pt x="f5" y="f12"/>
                                </a:cubicBezTo>
                                <a:lnTo>
                                  <a:pt x="f5" y="f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7D31"/>
                          </a:solidFill>
                          <a:ln w="25402" cap="rnd">
                            <a:solidFill>
                              <a:srgbClr val="FFFFFF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 w14:paraId="02AE83C1" w14:textId="77777777" w:rsidR="00F1139D" w:rsidRDefault="00AB7EFF">
                              <w:pPr>
                                <w:spacing w:after="140" w:line="216" w:lineRule="auto"/>
                                <w:jc w:val="center"/>
                                <w:textAlignment w:val="auto"/>
                              </w:pPr>
                              <w:r>
                                <w:rPr>
                                  <w:rFonts w:eastAsia="Calibri" w:cs="Calibri"/>
                                  <w:color w:val="FFFFFF"/>
                                  <w:kern w:val="3"/>
                                  <w:sz w:val="31"/>
                                  <w:szCs w:val="31"/>
                                </w:rPr>
                                <w:t>Es la primera por la que el individuo atraviesa en la niñez, por medio de ella se convierte en miembro de la sociedad.</w:t>
                              </w:r>
                            </w:p>
                          </w:txbxContent>
                        </wps:txbx>
                        <wps:bodyPr vert="horz" wrap="square" lIns="81921" tIns="71762" rIns="81921" bIns="71762" anchor="ctr" anchorCtr="1" compatLnSpc="0">
                          <a:noAutofit/>
                        </wps:bodyPr>
                      </wps:wsp>
                      <wps:wsp>
                        <wps:cNvPr id="13" name="Forma libre: forma 13"/>
                        <wps:cNvSpPr/>
                        <wps:spPr>
                          <a:xfrm>
                            <a:off x="5538630" y="1223668"/>
                            <a:ext cx="1306046" cy="422260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1788385"/>
                              <a:gd name="f7" fmla="val 295021"/>
                              <a:gd name="f8" fmla="val 29502"/>
                              <a:gd name="f9" fmla="val 13208"/>
                              <a:gd name="f10" fmla="val 1758883"/>
                              <a:gd name="f11" fmla="val 1775177"/>
                              <a:gd name="f12" fmla="val 265519"/>
                              <a:gd name="f13" fmla="val 281813"/>
                              <a:gd name="f14" fmla="+- 0 0 -90"/>
                              <a:gd name="f15" fmla="*/ f3 1 1788385"/>
                              <a:gd name="f16" fmla="*/ f4 1 295021"/>
                              <a:gd name="f17" fmla="+- f7 0 f5"/>
                              <a:gd name="f18" fmla="+- f6 0 f5"/>
                              <a:gd name="f19" fmla="*/ f14 f0 1"/>
                              <a:gd name="f20" fmla="*/ f18 1 1788385"/>
                              <a:gd name="f21" fmla="*/ f17 1 295021"/>
                              <a:gd name="f22" fmla="*/ 0 f18 1"/>
                              <a:gd name="f23" fmla="*/ 29502 f17 1"/>
                              <a:gd name="f24" fmla="*/ 29502 f18 1"/>
                              <a:gd name="f25" fmla="*/ 0 f17 1"/>
                              <a:gd name="f26" fmla="*/ 1758883 f18 1"/>
                              <a:gd name="f27" fmla="*/ 1788385 f18 1"/>
                              <a:gd name="f28" fmla="*/ 265519 f17 1"/>
                              <a:gd name="f29" fmla="*/ 295021 f17 1"/>
                              <a:gd name="f30" fmla="*/ f19 1 f2"/>
                              <a:gd name="f31" fmla="*/ f22 1 1788385"/>
                              <a:gd name="f32" fmla="*/ f23 1 295021"/>
                              <a:gd name="f33" fmla="*/ f24 1 1788385"/>
                              <a:gd name="f34" fmla="*/ f25 1 295021"/>
                              <a:gd name="f35" fmla="*/ f26 1 1788385"/>
                              <a:gd name="f36" fmla="*/ f27 1 1788385"/>
                              <a:gd name="f37" fmla="*/ f28 1 295021"/>
                              <a:gd name="f38" fmla="*/ f29 1 295021"/>
                              <a:gd name="f39" fmla="*/ f5 1 f20"/>
                              <a:gd name="f40" fmla="*/ f6 1 f20"/>
                              <a:gd name="f41" fmla="*/ f5 1 f21"/>
                              <a:gd name="f42" fmla="*/ f7 1 f21"/>
                              <a:gd name="f43" fmla="+- f30 0 f1"/>
                              <a:gd name="f44" fmla="*/ f31 1 f20"/>
                              <a:gd name="f45" fmla="*/ f32 1 f21"/>
                              <a:gd name="f46" fmla="*/ f33 1 f20"/>
                              <a:gd name="f47" fmla="*/ f34 1 f21"/>
                              <a:gd name="f48" fmla="*/ f35 1 f20"/>
                              <a:gd name="f49" fmla="*/ f36 1 f20"/>
                              <a:gd name="f50" fmla="*/ f37 1 f21"/>
                              <a:gd name="f51" fmla="*/ f38 1 f21"/>
                              <a:gd name="f52" fmla="*/ f39 f15 1"/>
                              <a:gd name="f53" fmla="*/ f40 f15 1"/>
                              <a:gd name="f54" fmla="*/ f42 f16 1"/>
                              <a:gd name="f55" fmla="*/ f41 f16 1"/>
                              <a:gd name="f56" fmla="*/ f44 f15 1"/>
                              <a:gd name="f57" fmla="*/ f45 f16 1"/>
                              <a:gd name="f58" fmla="*/ f46 f15 1"/>
                              <a:gd name="f59" fmla="*/ f47 f16 1"/>
                              <a:gd name="f60" fmla="*/ f48 f15 1"/>
                              <a:gd name="f61" fmla="*/ f49 f15 1"/>
                              <a:gd name="f62" fmla="*/ f50 f16 1"/>
                              <a:gd name="f63" fmla="*/ f51 f16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43">
                                <a:pos x="f56" y="f57"/>
                              </a:cxn>
                              <a:cxn ang="f43">
                                <a:pos x="f58" y="f59"/>
                              </a:cxn>
                              <a:cxn ang="f43">
                                <a:pos x="f60" y="f59"/>
                              </a:cxn>
                              <a:cxn ang="f43">
                                <a:pos x="f61" y="f57"/>
                              </a:cxn>
                              <a:cxn ang="f43">
                                <a:pos x="f61" y="f62"/>
                              </a:cxn>
                              <a:cxn ang="f43">
                                <a:pos x="f60" y="f63"/>
                              </a:cxn>
                              <a:cxn ang="f43">
                                <a:pos x="f58" y="f63"/>
                              </a:cxn>
                              <a:cxn ang="f43">
                                <a:pos x="f56" y="f62"/>
                              </a:cxn>
                              <a:cxn ang="f43">
                                <a:pos x="f56" y="f57"/>
                              </a:cxn>
                            </a:cxnLst>
                            <a:rect l="f52" t="f55" r="f53" b="f54"/>
                            <a:pathLst>
                              <a:path w="1788385" h="295021">
                                <a:moveTo>
                                  <a:pt x="f5" y="f8"/>
                                </a:moveTo>
                                <a:cubicBezTo>
                                  <a:pt x="f5" y="f9"/>
                                  <a:pt x="f9" y="f5"/>
                                  <a:pt x="f8" y="f5"/>
                                </a:cubicBezTo>
                                <a:lnTo>
                                  <a:pt x="f10" y="f5"/>
                                </a:lnTo>
                                <a:cubicBezTo>
                                  <a:pt x="f11" y="f5"/>
                                  <a:pt x="f6" y="f9"/>
                                  <a:pt x="f6" y="f8"/>
                                </a:cubicBezTo>
                                <a:lnTo>
                                  <a:pt x="f6" y="f12"/>
                                </a:lnTo>
                                <a:cubicBezTo>
                                  <a:pt x="f6" y="f13"/>
                                  <a:pt x="f11" y="f7"/>
                                  <a:pt x="f10" y="f7"/>
                                </a:cubicBezTo>
                                <a:lnTo>
                                  <a:pt x="f8" y="f7"/>
                                </a:lnTo>
                                <a:cubicBezTo>
                                  <a:pt x="f9" y="f7"/>
                                  <a:pt x="f5" y="f13"/>
                                  <a:pt x="f5" y="f12"/>
                                </a:cubicBezTo>
                                <a:lnTo>
                                  <a:pt x="f5" y="f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7D31"/>
                          </a:solidFill>
                          <a:ln w="25402" cap="rnd">
                            <a:solidFill>
                              <a:srgbClr val="FFFFFF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 w14:paraId="576F7B52" w14:textId="77777777" w:rsidR="00F1139D" w:rsidRDefault="00AB7EFF">
                              <w:pPr>
                                <w:spacing w:line="216" w:lineRule="auto"/>
                                <w:jc w:val="center"/>
                                <w:textAlignment w:val="auto"/>
                              </w:pPr>
                              <w:r>
                                <w:rPr>
                                  <w:rFonts w:eastAsia="Calibri" w:cs="Calibri"/>
                                  <w:color w:val="FFFFFF"/>
                                  <w:kern w:val="3"/>
                                  <w:sz w:val="40"/>
                                  <w:szCs w:val="40"/>
                                </w:rPr>
                                <w:t>PRIMARIA</w:t>
                              </w:r>
                            </w:p>
                          </w:txbxContent>
                        </wps:txbx>
                        <wps:bodyPr vert="horz" wrap="square" lIns="69604" tIns="54361" rIns="69604" bIns="54361" anchor="ctr" anchorCtr="1" compatLnSpc="0">
                          <a:noAutofit/>
                        </wps:bodyPr>
                      </wps:wsp>
                      <wps:wsp>
                        <wps:cNvPr id="14" name="Forma libre: forma 14"/>
                        <wps:cNvSpPr/>
                        <wps:spPr>
                          <a:xfrm>
                            <a:off x="4809460" y="4334585"/>
                            <a:ext cx="1981523" cy="2237335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2713328"/>
                              <a:gd name="f7" fmla="val 1563144"/>
                              <a:gd name="f8" fmla="val 156314"/>
                              <a:gd name="f9" fmla="val 69984"/>
                              <a:gd name="f10" fmla="val 2557014"/>
                              <a:gd name="f11" fmla="val 2643344"/>
                              <a:gd name="f12" fmla="val 1406830"/>
                              <a:gd name="f13" fmla="val 1493160"/>
                              <a:gd name="f14" fmla="+- 0 0 -90"/>
                              <a:gd name="f15" fmla="*/ f3 1 2713328"/>
                              <a:gd name="f16" fmla="*/ f4 1 1563144"/>
                              <a:gd name="f17" fmla="+- f7 0 f5"/>
                              <a:gd name="f18" fmla="+- f6 0 f5"/>
                              <a:gd name="f19" fmla="*/ f14 f0 1"/>
                              <a:gd name="f20" fmla="*/ f18 1 2713328"/>
                              <a:gd name="f21" fmla="*/ f17 1 1563144"/>
                              <a:gd name="f22" fmla="*/ 0 f18 1"/>
                              <a:gd name="f23" fmla="*/ 156314 f17 1"/>
                              <a:gd name="f24" fmla="*/ 156314 f18 1"/>
                              <a:gd name="f25" fmla="*/ 0 f17 1"/>
                              <a:gd name="f26" fmla="*/ 2557014 f18 1"/>
                              <a:gd name="f27" fmla="*/ 2713328 f18 1"/>
                              <a:gd name="f28" fmla="*/ 1406830 f17 1"/>
                              <a:gd name="f29" fmla="*/ 1563144 f17 1"/>
                              <a:gd name="f30" fmla="*/ f19 1 f2"/>
                              <a:gd name="f31" fmla="*/ f22 1 2713328"/>
                              <a:gd name="f32" fmla="*/ f23 1 1563144"/>
                              <a:gd name="f33" fmla="*/ f24 1 2713328"/>
                              <a:gd name="f34" fmla="*/ f25 1 1563144"/>
                              <a:gd name="f35" fmla="*/ f26 1 2713328"/>
                              <a:gd name="f36" fmla="*/ f27 1 2713328"/>
                              <a:gd name="f37" fmla="*/ f28 1 1563144"/>
                              <a:gd name="f38" fmla="*/ f29 1 1563144"/>
                              <a:gd name="f39" fmla="*/ f5 1 f20"/>
                              <a:gd name="f40" fmla="*/ f6 1 f20"/>
                              <a:gd name="f41" fmla="*/ f5 1 f21"/>
                              <a:gd name="f42" fmla="*/ f7 1 f21"/>
                              <a:gd name="f43" fmla="+- f30 0 f1"/>
                              <a:gd name="f44" fmla="*/ f31 1 f20"/>
                              <a:gd name="f45" fmla="*/ f32 1 f21"/>
                              <a:gd name="f46" fmla="*/ f33 1 f20"/>
                              <a:gd name="f47" fmla="*/ f34 1 f21"/>
                              <a:gd name="f48" fmla="*/ f35 1 f20"/>
                              <a:gd name="f49" fmla="*/ f36 1 f20"/>
                              <a:gd name="f50" fmla="*/ f37 1 f21"/>
                              <a:gd name="f51" fmla="*/ f38 1 f21"/>
                              <a:gd name="f52" fmla="*/ f39 f15 1"/>
                              <a:gd name="f53" fmla="*/ f40 f15 1"/>
                              <a:gd name="f54" fmla="*/ f42 f16 1"/>
                              <a:gd name="f55" fmla="*/ f41 f16 1"/>
                              <a:gd name="f56" fmla="*/ f44 f15 1"/>
                              <a:gd name="f57" fmla="*/ f45 f16 1"/>
                              <a:gd name="f58" fmla="*/ f46 f15 1"/>
                              <a:gd name="f59" fmla="*/ f47 f16 1"/>
                              <a:gd name="f60" fmla="*/ f48 f15 1"/>
                              <a:gd name="f61" fmla="*/ f49 f15 1"/>
                              <a:gd name="f62" fmla="*/ f50 f16 1"/>
                              <a:gd name="f63" fmla="*/ f51 f16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43">
                                <a:pos x="f56" y="f57"/>
                              </a:cxn>
                              <a:cxn ang="f43">
                                <a:pos x="f58" y="f59"/>
                              </a:cxn>
                              <a:cxn ang="f43">
                                <a:pos x="f60" y="f59"/>
                              </a:cxn>
                              <a:cxn ang="f43">
                                <a:pos x="f61" y="f57"/>
                              </a:cxn>
                              <a:cxn ang="f43">
                                <a:pos x="f61" y="f62"/>
                              </a:cxn>
                              <a:cxn ang="f43">
                                <a:pos x="f60" y="f63"/>
                              </a:cxn>
                              <a:cxn ang="f43">
                                <a:pos x="f58" y="f63"/>
                              </a:cxn>
                              <a:cxn ang="f43">
                                <a:pos x="f56" y="f62"/>
                              </a:cxn>
                              <a:cxn ang="f43">
                                <a:pos x="f56" y="f57"/>
                              </a:cxn>
                            </a:cxnLst>
                            <a:rect l="f52" t="f55" r="f53" b="f54"/>
                            <a:pathLst>
                              <a:path w="2713328" h="1563144">
                                <a:moveTo>
                                  <a:pt x="f5" y="f8"/>
                                </a:moveTo>
                                <a:cubicBezTo>
                                  <a:pt x="f5" y="f9"/>
                                  <a:pt x="f9" y="f5"/>
                                  <a:pt x="f8" y="f5"/>
                                </a:cubicBezTo>
                                <a:lnTo>
                                  <a:pt x="f10" y="f5"/>
                                </a:lnTo>
                                <a:cubicBezTo>
                                  <a:pt x="f11" y="f5"/>
                                  <a:pt x="f6" y="f9"/>
                                  <a:pt x="f6" y="f8"/>
                                </a:cubicBezTo>
                                <a:lnTo>
                                  <a:pt x="f6" y="f12"/>
                                </a:lnTo>
                                <a:cubicBezTo>
                                  <a:pt x="f6" y="f13"/>
                                  <a:pt x="f11" y="f7"/>
                                  <a:pt x="f10" y="f7"/>
                                </a:cubicBezTo>
                                <a:lnTo>
                                  <a:pt x="f8" y="f7"/>
                                </a:lnTo>
                                <a:cubicBezTo>
                                  <a:pt x="f9" y="f7"/>
                                  <a:pt x="f5" y="f13"/>
                                  <a:pt x="f5" y="f12"/>
                                </a:cubicBezTo>
                                <a:lnTo>
                                  <a:pt x="f5" y="f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7D31"/>
                          </a:solidFill>
                          <a:ln w="25402" cap="rnd">
                            <a:solidFill>
                              <a:srgbClr val="FFFFFF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 w14:paraId="67A6FDF8" w14:textId="77777777" w:rsidR="00F1139D" w:rsidRDefault="00AB7EFF">
                              <w:pPr>
                                <w:spacing w:after="140" w:line="216" w:lineRule="auto"/>
                                <w:jc w:val="center"/>
                                <w:textAlignment w:val="auto"/>
                              </w:pPr>
                              <w:r>
                                <w:rPr>
                                  <w:rFonts w:eastAsia="Calibri" w:cs="Calibri"/>
                                  <w:color w:val="FFFFFF"/>
                                  <w:kern w:val="3"/>
                                  <w:sz w:val="33"/>
                                  <w:szCs w:val="33"/>
                                </w:rPr>
                                <w:t xml:space="preserve"> Es cualquier proceso posterior que induce al individuo ya socializado a nuevos sectores del mundo objetivo de su sociedad.</w:t>
                              </w:r>
                            </w:p>
                          </w:txbxContent>
                        </wps:txbx>
                        <wps:bodyPr vert="horz" wrap="square" lIns="88961" tIns="78172" rIns="88961" bIns="78172" anchor="ctr" anchorCtr="1" compatLnSpc="0">
                          <a:noAutofit/>
                        </wps:bodyPr>
                      </wps:wsp>
                      <wps:wsp>
                        <wps:cNvPr id="15" name="Forma libre: forma 15"/>
                        <wps:cNvSpPr/>
                        <wps:spPr>
                          <a:xfrm>
                            <a:off x="5317153" y="3987204"/>
                            <a:ext cx="1527523" cy="447699"/>
                          </a:xfrm>
                          <a:custGeom>
                            <a:avLst/>
                            <a:gdLst>
                              <a:gd name="f0" fmla="val 10800000"/>
                              <a:gd name="f1" fmla="val 5400000"/>
                              <a:gd name="f2" fmla="val 180"/>
                              <a:gd name="f3" fmla="val w"/>
                              <a:gd name="f4" fmla="val h"/>
                              <a:gd name="f5" fmla="val 0"/>
                              <a:gd name="f6" fmla="val 1803044"/>
                              <a:gd name="f7" fmla="val 432308"/>
                              <a:gd name="f8" fmla="val 43231"/>
                              <a:gd name="f9" fmla="val 19355"/>
                              <a:gd name="f10" fmla="val 1759813"/>
                              <a:gd name="f11" fmla="val 1783689"/>
                              <a:gd name="f12" fmla="val 389077"/>
                              <a:gd name="f13" fmla="val 412953"/>
                              <a:gd name="f14" fmla="+- 0 0 -90"/>
                              <a:gd name="f15" fmla="*/ f3 1 1803044"/>
                              <a:gd name="f16" fmla="*/ f4 1 432308"/>
                              <a:gd name="f17" fmla="+- f7 0 f5"/>
                              <a:gd name="f18" fmla="+- f6 0 f5"/>
                              <a:gd name="f19" fmla="*/ f14 f0 1"/>
                              <a:gd name="f20" fmla="*/ f18 1 1803044"/>
                              <a:gd name="f21" fmla="*/ f17 1 432308"/>
                              <a:gd name="f22" fmla="*/ 0 f18 1"/>
                              <a:gd name="f23" fmla="*/ 43231 f17 1"/>
                              <a:gd name="f24" fmla="*/ 43231 f18 1"/>
                              <a:gd name="f25" fmla="*/ 0 f17 1"/>
                              <a:gd name="f26" fmla="*/ 1759813 f18 1"/>
                              <a:gd name="f27" fmla="*/ 1803044 f18 1"/>
                              <a:gd name="f28" fmla="*/ 389077 f17 1"/>
                              <a:gd name="f29" fmla="*/ 432308 f17 1"/>
                              <a:gd name="f30" fmla="*/ f19 1 f2"/>
                              <a:gd name="f31" fmla="*/ f22 1 1803044"/>
                              <a:gd name="f32" fmla="*/ f23 1 432308"/>
                              <a:gd name="f33" fmla="*/ f24 1 1803044"/>
                              <a:gd name="f34" fmla="*/ f25 1 432308"/>
                              <a:gd name="f35" fmla="*/ f26 1 1803044"/>
                              <a:gd name="f36" fmla="*/ f27 1 1803044"/>
                              <a:gd name="f37" fmla="*/ f28 1 432308"/>
                              <a:gd name="f38" fmla="*/ f29 1 432308"/>
                              <a:gd name="f39" fmla="*/ f5 1 f20"/>
                              <a:gd name="f40" fmla="*/ f6 1 f20"/>
                              <a:gd name="f41" fmla="*/ f5 1 f21"/>
                              <a:gd name="f42" fmla="*/ f7 1 f21"/>
                              <a:gd name="f43" fmla="+- f30 0 f1"/>
                              <a:gd name="f44" fmla="*/ f31 1 f20"/>
                              <a:gd name="f45" fmla="*/ f32 1 f21"/>
                              <a:gd name="f46" fmla="*/ f33 1 f20"/>
                              <a:gd name="f47" fmla="*/ f34 1 f21"/>
                              <a:gd name="f48" fmla="*/ f35 1 f20"/>
                              <a:gd name="f49" fmla="*/ f36 1 f20"/>
                              <a:gd name="f50" fmla="*/ f37 1 f21"/>
                              <a:gd name="f51" fmla="*/ f38 1 f21"/>
                              <a:gd name="f52" fmla="*/ f39 f15 1"/>
                              <a:gd name="f53" fmla="*/ f40 f15 1"/>
                              <a:gd name="f54" fmla="*/ f42 f16 1"/>
                              <a:gd name="f55" fmla="*/ f41 f16 1"/>
                              <a:gd name="f56" fmla="*/ f44 f15 1"/>
                              <a:gd name="f57" fmla="*/ f45 f16 1"/>
                              <a:gd name="f58" fmla="*/ f46 f15 1"/>
                              <a:gd name="f59" fmla="*/ f47 f16 1"/>
                              <a:gd name="f60" fmla="*/ f48 f15 1"/>
                              <a:gd name="f61" fmla="*/ f49 f15 1"/>
                              <a:gd name="f62" fmla="*/ f50 f16 1"/>
                              <a:gd name="f63" fmla="*/ f51 f16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  <a:cxn ang="f43">
                                <a:pos x="f56" y="f57"/>
                              </a:cxn>
                              <a:cxn ang="f43">
                                <a:pos x="f58" y="f59"/>
                              </a:cxn>
                              <a:cxn ang="f43">
                                <a:pos x="f60" y="f59"/>
                              </a:cxn>
                              <a:cxn ang="f43">
                                <a:pos x="f61" y="f57"/>
                              </a:cxn>
                              <a:cxn ang="f43">
                                <a:pos x="f61" y="f62"/>
                              </a:cxn>
                              <a:cxn ang="f43">
                                <a:pos x="f60" y="f63"/>
                              </a:cxn>
                              <a:cxn ang="f43">
                                <a:pos x="f58" y="f63"/>
                              </a:cxn>
                              <a:cxn ang="f43">
                                <a:pos x="f56" y="f62"/>
                              </a:cxn>
                              <a:cxn ang="f43">
                                <a:pos x="f56" y="f57"/>
                              </a:cxn>
                            </a:cxnLst>
                            <a:rect l="f52" t="f55" r="f53" b="f54"/>
                            <a:pathLst>
                              <a:path w="1803044" h="432308">
                                <a:moveTo>
                                  <a:pt x="f5" y="f8"/>
                                </a:moveTo>
                                <a:cubicBezTo>
                                  <a:pt x="f5" y="f9"/>
                                  <a:pt x="f9" y="f5"/>
                                  <a:pt x="f8" y="f5"/>
                                </a:cubicBezTo>
                                <a:lnTo>
                                  <a:pt x="f10" y="f5"/>
                                </a:lnTo>
                                <a:cubicBezTo>
                                  <a:pt x="f11" y="f5"/>
                                  <a:pt x="f6" y="f9"/>
                                  <a:pt x="f6" y="f8"/>
                                </a:cubicBezTo>
                                <a:lnTo>
                                  <a:pt x="f6" y="f12"/>
                                </a:lnTo>
                                <a:cubicBezTo>
                                  <a:pt x="f6" y="f13"/>
                                  <a:pt x="f11" y="f7"/>
                                  <a:pt x="f10" y="f7"/>
                                </a:cubicBezTo>
                                <a:lnTo>
                                  <a:pt x="f8" y="f7"/>
                                </a:lnTo>
                                <a:cubicBezTo>
                                  <a:pt x="f9" y="f7"/>
                                  <a:pt x="f5" y="f13"/>
                                  <a:pt x="f5" y="f12"/>
                                </a:cubicBezTo>
                                <a:lnTo>
                                  <a:pt x="f5" y="f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7D31"/>
                          </a:solidFill>
                          <a:ln w="25402" cap="rnd">
                            <a:solidFill>
                              <a:srgbClr val="FFFFFF"/>
                            </a:solidFill>
                            <a:prstDash val="solid"/>
                            <a:miter/>
                          </a:ln>
                        </wps:spPr>
                        <wps:txbx>
                          <w:txbxContent>
                            <w:p w14:paraId="5987BDE8" w14:textId="77777777" w:rsidR="00F1139D" w:rsidRDefault="00AB7EFF">
                              <w:pPr>
                                <w:spacing w:line="216" w:lineRule="auto"/>
                                <w:jc w:val="center"/>
                                <w:textAlignment w:val="auto"/>
                              </w:pPr>
                              <w:r>
                                <w:rPr>
                                  <w:rFonts w:eastAsia="Calibri" w:cs="Calibri"/>
                                  <w:color w:val="FFFFFF"/>
                                  <w:kern w:val="3"/>
                                  <w:sz w:val="40"/>
                                  <w:szCs w:val="40"/>
                                </w:rPr>
                                <w:t>SECUNDARIA</w:t>
                              </w:r>
                            </w:p>
                          </w:txbxContent>
                        </wps:txbx>
                        <wps:bodyPr vert="horz" wrap="square" lIns="73618" tIns="58384" rIns="73618" bIns="58384" anchor="ctr" anchorCtr="1" compatLnSpc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B5481D0" id="Diagrama 1" o:spid="_x0000_s1026" style="width:545pt;height:659.7pt;mso-position-horizontal-relative:char;mso-position-vertical-relative:line" coordsize="69217,83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">
                <v:shape id="Forma libre: forma 2" o:spid="_x0000_s1027" style="position:absolute;width:21973;height:83784;visibility:visible;mso-wrap-style:square;v-text-anchor:middle-center" coordsize="3008925,585374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" adj="-11796480,,5400" path="m,300893c,134714,134714,,300893,l2708033,v166179,,300893,134714,300893,300893c3008926,2051545,3008925,3802197,3008925,5552849v,166179,-134714,300893,-300893,300893l300893,5853741c134714,5853741,,5719027,,5552848l,300893xe" fillcolor="#f8d7cd" stroked="f">
                  <v:stroke joinstyle="miter"/>
                  <v:formulas/>
                  <v:path arrowok="t" o:connecttype="custom" o:connectlocs="1098697,0;2197394,4189228;1098697,8378455;0,4189228;0,430668;219740,0;1977655,0;2197395,430668;2197394,7947789;1977654,8378456;219740,8378455;0,7947787;0,430668" o:connectangles="270,0,90,180,0,0,0,0,0,0,0,0,0" textboxrect="0,0,3008925,5853741"/>
                  <v:textbox inset=",7.2pt,,116.3627mm">
                    <w:txbxContent>
                      <w:p w14:paraId="0CD89D58" w14:textId="11E17469" w:rsidR="00F1139D" w:rsidRDefault="00303C9B">
                        <w:pPr>
                          <w:spacing w:line="216" w:lineRule="auto"/>
                          <w:jc w:val="center"/>
                          <w:textAlignment w:val="auto"/>
                          <w:rPr>
                            <w:rFonts w:eastAsia="Calibri" w:cs="Calibri"/>
                            <w:color w:val="000000"/>
                            <w:kern w:val="3"/>
                            <w:sz w:val="47"/>
                            <w:szCs w:val="47"/>
                          </w:rPr>
                        </w:pPr>
                        <w:r>
                          <w:rPr>
                            <w:rFonts w:eastAsia="Calibri" w:cs="Calibri"/>
                            <w:color w:val="000000"/>
                            <w:kern w:val="3"/>
                            <w:sz w:val="47"/>
                            <w:szCs w:val="47"/>
                          </w:rPr>
                          <w:t>NIVELES</w:t>
                        </w:r>
                        <w:r w:rsidR="00AB7EFF">
                          <w:rPr>
                            <w:rFonts w:eastAsia="Calibri" w:cs="Calibri"/>
                            <w:color w:val="000000"/>
                            <w:kern w:val="3"/>
                            <w:sz w:val="47"/>
                            <w:szCs w:val="47"/>
                          </w:rPr>
                          <w:t xml:space="preserve"> DE SOCIALIZACIÓN</w:t>
                        </w:r>
                      </w:p>
                      <w:p w14:paraId="6D1902EC" w14:textId="77777777" w:rsidR="00F1139D" w:rsidRDefault="00F1139D">
                        <w:pPr>
                          <w:spacing w:line="216" w:lineRule="auto"/>
                          <w:jc w:val="center"/>
                          <w:textAlignment w:val="auto"/>
                          <w:rPr>
                            <w:rFonts w:eastAsia="Calibri" w:cs="Calibri"/>
                            <w:color w:val="000000"/>
                            <w:kern w:val="3"/>
                            <w:sz w:val="47"/>
                            <w:szCs w:val="47"/>
                          </w:rPr>
                        </w:pPr>
                      </w:p>
                      <w:p w14:paraId="7391FC49" w14:textId="77777777" w:rsidR="00F1139D" w:rsidRDefault="00F1139D">
                        <w:pPr>
                          <w:spacing w:line="216" w:lineRule="auto"/>
                          <w:jc w:val="center"/>
                          <w:textAlignment w:val="auto"/>
                          <w:rPr>
                            <w:rFonts w:eastAsia="Calibri" w:cs="Calibri"/>
                            <w:color w:val="000000"/>
                            <w:kern w:val="3"/>
                            <w:sz w:val="47"/>
                            <w:szCs w:val="47"/>
                          </w:rPr>
                        </w:pPr>
                      </w:p>
                      <w:p w14:paraId="428873BB" w14:textId="77777777" w:rsidR="00F1139D" w:rsidRDefault="00F1139D">
                        <w:pPr>
                          <w:spacing w:line="216" w:lineRule="auto"/>
                          <w:jc w:val="center"/>
                          <w:textAlignment w:val="auto"/>
                          <w:rPr>
                            <w:rFonts w:eastAsia="Calibri" w:cs="Calibri"/>
                            <w:color w:val="000000"/>
                            <w:kern w:val="3"/>
                            <w:sz w:val="47"/>
                            <w:szCs w:val="47"/>
                          </w:rPr>
                        </w:pPr>
                      </w:p>
                      <w:p w14:paraId="07CCA67A" w14:textId="77777777" w:rsidR="00F1139D" w:rsidRDefault="00F1139D">
                        <w:pPr>
                          <w:spacing w:line="216" w:lineRule="auto"/>
                          <w:jc w:val="center"/>
                          <w:textAlignment w:val="auto"/>
                          <w:rPr>
                            <w:rFonts w:eastAsia="Calibri" w:cs="Calibri"/>
                            <w:color w:val="000000"/>
                            <w:kern w:val="3"/>
                            <w:sz w:val="47"/>
                            <w:szCs w:val="47"/>
                          </w:rPr>
                        </w:pPr>
                      </w:p>
                      <w:p w14:paraId="511B4C1E" w14:textId="77777777" w:rsidR="00F1139D" w:rsidRDefault="00F1139D">
                        <w:pPr>
                          <w:spacing w:line="216" w:lineRule="auto"/>
                          <w:jc w:val="center"/>
                          <w:textAlignment w:val="auto"/>
                          <w:rPr>
                            <w:rFonts w:eastAsia="Calibri" w:cs="Calibri"/>
                            <w:color w:val="000000"/>
                            <w:kern w:val="3"/>
                            <w:sz w:val="47"/>
                            <w:szCs w:val="47"/>
                          </w:rPr>
                        </w:pPr>
                      </w:p>
                      <w:p w14:paraId="1F4404C6" w14:textId="77777777" w:rsidR="00F1139D" w:rsidRDefault="00F1139D">
                        <w:pPr>
                          <w:spacing w:line="216" w:lineRule="auto"/>
                          <w:jc w:val="center"/>
                          <w:textAlignment w:val="auto"/>
                          <w:rPr>
                            <w:color w:val="000000"/>
                            <w:sz w:val="36"/>
                            <w:szCs w:val="36"/>
                          </w:rPr>
                        </w:pPr>
                      </w:p>
                    </w:txbxContent>
                  </v:textbox>
                </v:shape>
                <v:shape id="Forma libre: forma 3" o:spid="_x0000_s1028" style="position:absolute;left:2409;top:12768;width:17580;height:16460;visibility:visible;mso-wrap-style:square;v-text-anchor:middle-center" coordsize="2407140,115002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" adj="-11796480,,5400" path="m,115003c,51489,51489,,115003,l2292138,v63514,,115003,51489,115003,115003c2407141,421676,2407140,728350,2407140,1035023v,63514,-51489,115003,-115003,115003l115003,1150025c51489,1150025,,1098536,,1035022l,115003xe" fillcolor="#ed7d31" strokecolor="white" strokeweight=".70561mm">
                  <v:stroke joinstyle="miter" endcap="round"/>
                  <v:formulas/>
                  <v:path arrowok="t" o:connecttype="custom" o:connectlocs="878958,0;1757915,823015;878958,1646029;0,823015;0,164604;83986,0;1673930,0;1757916,164604;1757915,1481427;1673929,1646030;83986,1646029;0,1481425;0,164604" o:connectangles="270,0,90,180,0,0,0,0,0,0,0,0,0" textboxrect="0,0,2407140,1150025"/>
                  <v:textbox inset="2.13511mm,1.83514mm,2.13511mm,1.83514mm">
                    <w:txbxContent>
                      <w:p w14:paraId="06BEC2E0" w14:textId="731853A7" w:rsidR="00F1139D" w:rsidRPr="00A868D2" w:rsidRDefault="00A868D2">
                        <w:pPr>
                          <w:spacing w:after="140" w:line="216" w:lineRule="auto"/>
                          <w:jc w:val="center"/>
                          <w:textAlignment w:val="auto"/>
                          <w:rPr>
                            <w:color w:val="FFFFFF" w:themeColor="background1"/>
                            <w:sz w:val="47"/>
                            <w:szCs w:val="47"/>
                          </w:rPr>
                        </w:pPr>
                        <w:r w:rsidRPr="00A868D2">
                          <w:rPr>
                            <w:color w:val="FFFFFF" w:themeColor="background1"/>
                            <w:sz w:val="47"/>
                            <w:szCs w:val="47"/>
                          </w:rPr>
                          <w:t>BIOLÓGICO</w:t>
                        </w:r>
                      </w:p>
                    </w:txbxContent>
                  </v:textbox>
                </v:shape>
                <v:shape id="Forma libre: forma 4" o:spid="_x0000_s1029" style="position:absolute;left:1911;top:37848;width:17579;height:16460;visibility:visible;mso-wrap-style:square;v-text-anchor:middle-center" coordsize="2407140,115002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" adj="-11796480,,5400" path="m,115003c,51489,51489,,115003,l2292138,v63514,,115003,51489,115003,115003c2407141,421676,2407140,728350,2407140,1035023v,63514,-51489,115003,-115003,115003l115003,1150025c51489,1150025,,1098536,,1035022l,115003xe" fillcolor="#ed7d31" strokecolor="white" strokeweight=".70561mm">
                  <v:stroke joinstyle="miter" endcap="round"/>
                  <v:formulas/>
                  <v:path arrowok="t" o:connecttype="custom" o:connectlocs="878958,0;1757915,823015;878958,1646029;0,823015;0,164604;83986,0;1673930,0;1757916,164604;1757915,1481427;1673929,1646030;83986,1646029;0,1481425;0,164604" o:connectangles="270,0,90,180,0,0,0,0,0,0,0,0,0" textboxrect="0,0,2407140,1150025"/>
                  <v:textbox inset="2.13511mm,1.83514mm,2.13511mm,1.83514mm">
                    <w:txbxContent>
                      <w:p w14:paraId="36DB30F7" w14:textId="52509638" w:rsidR="00F1139D" w:rsidRPr="007F5629" w:rsidRDefault="00A868D2">
                        <w:pPr>
                          <w:spacing w:after="140" w:line="216" w:lineRule="auto"/>
                          <w:jc w:val="center"/>
                          <w:textAlignment w:val="auto"/>
                          <w:rPr>
                            <w:color w:val="FFFFFF" w:themeColor="background1"/>
                            <w:sz w:val="47"/>
                            <w:szCs w:val="47"/>
                          </w:rPr>
                        </w:pPr>
                        <w:r w:rsidRPr="007F5629">
                          <w:rPr>
                            <w:color w:val="FFFFFF" w:themeColor="background1"/>
                            <w:sz w:val="47"/>
                            <w:szCs w:val="47"/>
                          </w:rPr>
                          <w:t>AFECTIVO</w:t>
                        </w:r>
                      </w:p>
                    </w:txbxContent>
                  </v:textbox>
                </v:shape>
                <v:shape id="Forma libre: forma 5" o:spid="_x0000_s1030" style="position:absolute;left:2197;top:63127;width:17579;height:16461;visibility:visible;mso-wrap-style:square;v-text-anchor:middle-center" coordsize="2407140,115002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" adj="-11796480,,5400" path="m,115003c,51489,51489,,115003,l2292138,v63514,,115003,51489,115003,115003c2407141,421676,2407140,728350,2407140,1035023v,63514,-51489,115003,-115003,115003l115003,1150025c51489,1150025,,1098536,,1035022l,115003xe" fillcolor="#ed7d31" strokecolor="white" strokeweight=".70561mm">
                  <v:stroke joinstyle="miter" endcap="round"/>
                  <v:formulas/>
                  <v:path arrowok="t" o:connecttype="custom" o:connectlocs="878958,0;1757915,823015;878958,1646029;0,823015;0,164604;83986,0;1673930,0;1757916,164604;1757915,1481427;1673929,1646030;83986,1646029;0,1481425;0,164604" o:connectangles="270,0,90,180,0,0,0,0,0,0,0,0,0" textboxrect="0,0,2407140,1150025"/>
                  <v:textbox inset="2.13511mm,1.83514mm,2.13511mm,1.83514mm">
                    <w:txbxContent>
                      <w:p w14:paraId="15D91FC2" w14:textId="3B619993" w:rsidR="00F1139D" w:rsidRPr="007F5629" w:rsidRDefault="007F5629">
                        <w:pPr>
                          <w:spacing w:after="140" w:line="216" w:lineRule="auto"/>
                          <w:jc w:val="center"/>
                          <w:textAlignment w:val="auto"/>
                          <w:rPr>
                            <w:color w:val="FFFFFF" w:themeColor="background1"/>
                            <w:sz w:val="47"/>
                            <w:szCs w:val="47"/>
                          </w:rPr>
                        </w:pPr>
                        <w:r w:rsidRPr="007F5629">
                          <w:rPr>
                            <w:color w:val="FFFFFF" w:themeColor="background1"/>
                            <w:sz w:val="47"/>
                            <w:szCs w:val="47"/>
                          </w:rPr>
                          <w:t>COGNITIVO</w:t>
                        </w:r>
                      </w:p>
                    </w:txbxContent>
                  </v:textbox>
                </v:shape>
                <v:shape id="Forma libre: forma 6" o:spid="_x0000_s1031" style="position:absolute;left:22540;width:23924;height:83784;visibility:visible;mso-wrap-style:square;v-text-anchor:middle-center" coordsize="3008925,585374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" adj="-11796480,,5400" path="m,300893c,134714,134714,,300893,l2708033,v166179,,300893,134714,300893,300893c3008926,2051545,3008925,3802197,3008925,5552849v,166179,-134714,300893,-300893,300893l300893,5853741c134714,5853741,,5719027,,5552848l,300893xe" fillcolor="#f8d7cd" stroked="f">
                  <v:stroke joinstyle="miter"/>
                  <v:formulas/>
                  <v:path arrowok="t" o:connecttype="custom" o:connectlocs="1196209,0;2392417,4189228;1196209,8378455;0,4189228;0,430668;239242,0;2153176,0;2392418,430668;2392417,7947789;2153175,8378456;239242,8378455;0,7947787;0,430668" o:connectangles="270,0,90,180,0,0,0,0,0,0,0,0,0" textboxrect="0,0,3008925,5853741"/>
                  <v:textbox inset=",7.2pt,,116.3627mm">
                    <w:txbxContent>
                      <w:p w14:paraId="44A44006" w14:textId="77777777" w:rsidR="00F1139D" w:rsidRDefault="00AB7EFF">
                        <w:pPr>
                          <w:spacing w:line="216" w:lineRule="auto"/>
                          <w:jc w:val="center"/>
                          <w:textAlignment w:val="auto"/>
                        </w:pPr>
                        <w:r>
                          <w:rPr>
                            <w:rFonts w:eastAsia="Calibri" w:cs="Calibri"/>
                            <w:color w:val="000000"/>
                            <w:kern w:val="3"/>
                            <w:sz w:val="47"/>
                            <w:szCs w:val="47"/>
                          </w:rPr>
                          <w:t>AGENTES DE SOCIALIZACIÓN</w:t>
                        </w:r>
                      </w:p>
                      <w:p w14:paraId="6C38FAB2" w14:textId="77777777" w:rsidR="00F1139D" w:rsidRPr="00303C9B" w:rsidRDefault="00AB7EFF">
                        <w:pPr>
                          <w:spacing w:after="120" w:line="216" w:lineRule="auto"/>
                          <w:jc w:val="center"/>
                          <w:textAlignment w:val="auto"/>
                          <w:rPr>
                            <w:rFonts w:eastAsia="Calibri" w:cs="Calibri"/>
                            <w:color w:val="000000"/>
                            <w:kern w:val="3"/>
                            <w:sz w:val="28"/>
                            <w:szCs w:val="28"/>
                          </w:rPr>
                        </w:pPr>
                        <w:r w:rsidRPr="00303C9B">
                          <w:rPr>
                            <w:rFonts w:eastAsia="Calibri" w:cs="Calibri"/>
                            <w:color w:val="000000"/>
                            <w:kern w:val="3"/>
                            <w:sz w:val="28"/>
                            <w:szCs w:val="28"/>
                          </w:rPr>
                          <w:t xml:space="preserve">Son las instituciones, grupos, asociaciones y organizaciones que directa o indirectamente contribuyen al proceso de la </w:t>
                        </w:r>
                        <w:r w:rsidRPr="00303C9B">
                          <w:rPr>
                            <w:rFonts w:eastAsia="Calibri" w:cs="Calibri"/>
                            <w:color w:val="000000"/>
                            <w:kern w:val="3"/>
                            <w:sz w:val="28"/>
                            <w:szCs w:val="28"/>
                          </w:rPr>
                          <w:t>socialización.</w:t>
                        </w:r>
                      </w:p>
                      <w:p w14:paraId="60F67AAB" w14:textId="77777777" w:rsidR="00F1139D" w:rsidRDefault="00F1139D">
                        <w:pPr>
                          <w:spacing w:after="120" w:line="216" w:lineRule="auto"/>
                          <w:jc w:val="center"/>
                          <w:textAlignment w:val="auto"/>
                          <w:rPr>
                            <w:rFonts w:eastAsia="Calibri" w:cs="Calibri"/>
                            <w:color w:val="000000"/>
                            <w:kern w:val="3"/>
                            <w:sz w:val="27"/>
                            <w:szCs w:val="27"/>
                          </w:rPr>
                        </w:pPr>
                      </w:p>
                      <w:p w14:paraId="6ACCE3A3" w14:textId="77777777" w:rsidR="00F1139D" w:rsidRDefault="00F1139D">
                        <w:pPr>
                          <w:spacing w:after="120" w:line="216" w:lineRule="auto"/>
                          <w:jc w:val="center"/>
                          <w:textAlignment w:val="auto"/>
                          <w:rPr>
                            <w:rFonts w:eastAsia="Calibri" w:cs="Calibri"/>
                            <w:color w:val="000000"/>
                            <w:kern w:val="3"/>
                            <w:sz w:val="27"/>
                            <w:szCs w:val="27"/>
                          </w:rPr>
                        </w:pPr>
                      </w:p>
                      <w:p w14:paraId="5145C52C" w14:textId="77777777" w:rsidR="00F1139D" w:rsidRDefault="00F1139D">
                        <w:pPr>
                          <w:spacing w:after="120" w:line="216" w:lineRule="auto"/>
                          <w:jc w:val="center"/>
                          <w:textAlignment w:val="auto"/>
                          <w:rPr>
                            <w:rFonts w:eastAsia="Calibri" w:cs="Calibri"/>
                            <w:color w:val="000000"/>
                            <w:kern w:val="3"/>
                            <w:sz w:val="27"/>
                            <w:szCs w:val="27"/>
                          </w:rPr>
                        </w:pPr>
                      </w:p>
                      <w:p w14:paraId="7CAA049E" w14:textId="77777777" w:rsidR="00F1139D" w:rsidRDefault="00F1139D">
                        <w:pPr>
                          <w:spacing w:after="120" w:line="216" w:lineRule="auto"/>
                          <w:jc w:val="center"/>
                          <w:textAlignment w:val="auto"/>
                          <w:rPr>
                            <w:rFonts w:eastAsia="Calibri" w:cs="Calibri"/>
                            <w:color w:val="000000"/>
                            <w:kern w:val="3"/>
                            <w:sz w:val="27"/>
                            <w:szCs w:val="27"/>
                          </w:rPr>
                        </w:pPr>
                      </w:p>
                      <w:p w14:paraId="21802739" w14:textId="77777777" w:rsidR="00F1139D" w:rsidRDefault="00F1139D">
                        <w:pPr>
                          <w:spacing w:after="120" w:line="216" w:lineRule="auto"/>
                          <w:jc w:val="center"/>
                          <w:textAlignment w:val="auto"/>
                          <w:rPr>
                            <w:rFonts w:eastAsia="Calibri" w:cs="Calibri"/>
                            <w:color w:val="000000"/>
                            <w:kern w:val="3"/>
                            <w:sz w:val="27"/>
                            <w:szCs w:val="27"/>
                          </w:rPr>
                        </w:pPr>
                      </w:p>
                      <w:p w14:paraId="4C6D7911" w14:textId="77777777" w:rsidR="00F1139D" w:rsidRDefault="00F1139D">
                        <w:pPr>
                          <w:spacing w:after="120" w:line="216" w:lineRule="auto"/>
                          <w:jc w:val="center"/>
                          <w:textAlignment w:val="auto"/>
                          <w:rPr>
                            <w:rFonts w:eastAsia="Calibri" w:cs="Calibri"/>
                            <w:color w:val="000000"/>
                            <w:kern w:val="3"/>
                            <w:sz w:val="27"/>
                            <w:szCs w:val="27"/>
                          </w:rPr>
                        </w:pPr>
                      </w:p>
                      <w:p w14:paraId="1ECA6655" w14:textId="77777777" w:rsidR="00F1139D" w:rsidRDefault="00F1139D">
                        <w:pPr>
                          <w:spacing w:after="120" w:line="216" w:lineRule="auto"/>
                          <w:jc w:val="center"/>
                          <w:textAlignment w:val="auto"/>
                          <w:rPr>
                            <w:color w:val="000000"/>
                            <w:sz w:val="36"/>
                            <w:szCs w:val="36"/>
                          </w:rPr>
                        </w:pPr>
                      </w:p>
                    </w:txbxContent>
                  </v:textbox>
                </v:shape>
                <v:shape id="Forma libre: forma 7" o:spid="_x0000_s1032" style="position:absolute;left:25713;top:23542;width:17579;height:12206;visibility:visible;mso-wrap-style:square;v-text-anchor:middle-center" coordsize="2407140,85276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" adj="-11796480,,5400" path="m,85277c,38180,38180,,85277,l2321864,v47097,,85277,38180,85277,85277c2407141,312681,2407140,540085,2407140,767489v,47097,-38180,85277,-85277,85277l85277,852765c38180,852765,,814585,,767488l,85277xe" fillcolor="#ed7d31" strokecolor="white" strokeweight=".70561mm">
                  <v:stroke joinstyle="miter" endcap="round"/>
                  <v:formulas/>
                  <v:path arrowok="t" o:connecttype="custom" o:connectlocs="878958,0;1757915,610284;878958,1220568;0,610284;0,122058;62277,0;1695639,0;1757916,122058;1757915,1098512;1695638,1220569;62277,1220568;0,1098510;0,122058" o:connectangles="270,0,90,180,0,0,0,0,0,0,0,0,0" textboxrect="0,0,2407140,852765"/>
                  <v:textbox inset="2.38708mm,1.96392mm,2.38708mm,1.96392mm">
                    <w:txbxContent>
                      <w:p w14:paraId="6F6C6C81" w14:textId="77777777" w:rsidR="00F1139D" w:rsidRDefault="00AB7EFF">
                        <w:pPr>
                          <w:spacing w:line="216" w:lineRule="auto"/>
                          <w:jc w:val="center"/>
                          <w:textAlignment w:val="auto"/>
                        </w:pPr>
                        <w:r>
                          <w:rPr>
                            <w:rFonts w:eastAsia="Calibri" w:cs="Calibri"/>
                            <w:color w:val="FFFFFF"/>
                            <w:kern w:val="3"/>
                            <w:sz w:val="47"/>
                            <w:szCs w:val="47"/>
                          </w:rPr>
                          <w:t>FAMILIA</w:t>
                        </w:r>
                      </w:p>
                    </w:txbxContent>
                  </v:textbox>
                </v:shape>
                <v:shape id="Forma libre: forma 8" o:spid="_x0000_s1033" style="position:absolute;left:25819;top:39220;width:17579;height:12206;visibility:visible;mso-wrap-style:square;v-text-anchor:middle-center" coordsize="2407140,85276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" adj="-11796480,,5400" path="m,85277c,38180,38180,,85277,l2321864,v47097,,85277,38180,85277,85277c2407141,312681,2407140,540085,2407140,767489v,47097,-38180,85277,-85277,85277l85277,852765c38180,852765,,814585,,767488l,85277xe" fillcolor="#ed7d31" strokecolor="white" strokeweight=".70561mm">
                  <v:stroke joinstyle="miter" endcap="round"/>
                  <v:formulas/>
                  <v:path arrowok="t" o:connecttype="custom" o:connectlocs="878958,0;1757915,610284;878958,1220568;0,610284;0,122058;62277,0;1695639,0;1757916,122058;1757915,1098512;1695638,1220569;62277,1220568;0,1098510;0,122058" o:connectangles="270,0,90,180,0,0,0,0,0,0,0,0,0" textboxrect="0,0,2407140,852765"/>
                  <v:textbox inset="2.38708mm,1.96392mm,2.38708mm,1.96392mm">
                    <w:txbxContent>
                      <w:p w14:paraId="598641C1" w14:textId="77777777" w:rsidR="00F1139D" w:rsidRDefault="00AB7EFF">
                        <w:pPr>
                          <w:spacing w:line="216" w:lineRule="auto"/>
                          <w:jc w:val="center"/>
                          <w:textAlignment w:val="auto"/>
                        </w:pPr>
                        <w:r>
                          <w:rPr>
                            <w:rFonts w:eastAsia="Calibri" w:cs="Calibri"/>
                            <w:color w:val="FFFFFF"/>
                            <w:kern w:val="3"/>
                            <w:sz w:val="47"/>
                            <w:szCs w:val="47"/>
                          </w:rPr>
                          <w:t>ESCUELA</w:t>
                        </w:r>
                      </w:p>
                    </w:txbxContent>
                  </v:textbox>
                </v:shape>
                <v:shape id="Forma libre: forma 9" o:spid="_x0000_s1034" style="position:absolute;left:25819;top:52985;width:17579;height:12205;visibility:visible;mso-wrap-style:square;v-text-anchor:middle-center" coordsize="2407140,85276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" adj="-11796480,,5400" path="m,85277c,38180,38180,,85277,l2321864,v47097,,85277,38180,85277,85277c2407141,312681,2407140,540085,2407140,767489v,47097,-38180,85277,-85277,85277l85277,852765c38180,852765,,814585,,767488l,85277xe" fillcolor="#ed7d31" strokecolor="white" strokeweight=".70561mm">
                  <v:stroke joinstyle="miter" endcap="round"/>
                  <v:formulas/>
                  <v:path arrowok="t" o:connecttype="custom" o:connectlocs="878958,0;1757915,610284;878958,1220568;0,610284;0,122058;62277,0;1695639,0;1757916,122058;1757915,1098512;1695638,1220569;62277,1220568;0,1098510;0,122058" o:connectangles="270,0,90,180,0,0,0,0,0,0,0,0,0" textboxrect="0,0,2407140,852765"/>
                  <v:textbox inset="2.38708mm,1.96392mm,2.38708mm,1.96392mm">
                    <w:txbxContent>
                      <w:p w14:paraId="1820ECDA" w14:textId="77777777" w:rsidR="00F1139D" w:rsidRDefault="00AB7EFF">
                        <w:pPr>
                          <w:spacing w:line="216" w:lineRule="auto"/>
                          <w:jc w:val="center"/>
                          <w:textAlignment w:val="auto"/>
                        </w:pPr>
                        <w:r>
                          <w:rPr>
                            <w:rFonts w:eastAsia="Calibri" w:cs="Calibri"/>
                            <w:color w:val="FFFFFF"/>
                            <w:kern w:val="3"/>
                            <w:sz w:val="47"/>
                            <w:szCs w:val="47"/>
                          </w:rPr>
                          <w:t>AMIGOS</w:t>
                        </w:r>
                      </w:p>
                    </w:txbxContent>
                  </v:textbox>
                </v:shape>
                <v:shape id="Forma libre: forma 10" o:spid="_x0000_s1035" style="position:absolute;left:23923;top:67381;width:21261;height:12205;visibility:visible;mso-wrap-style:square;v-text-anchor:middle-center" coordsize="2407140,85276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" adj="-11796480,,5400" path="m,85277c,38180,38180,,85277,l2321864,v47097,,85277,38180,85277,85277c2407141,312681,2407140,540085,2407140,767489v,47097,-38180,85277,-85277,85277l85277,852765c38180,852765,,814585,,767488l,85277xe" fillcolor="#ed7d31" strokecolor="white" strokeweight=".70561mm">
                  <v:stroke joinstyle="miter" endcap="round"/>
                  <v:formulas/>
                  <v:path arrowok="t" o:connecttype="custom" o:connectlocs="1063063,0;2126126,610284;1063063,1220568;0,610284;0,122058;75322,0;2050805,0;2126127,122058;2126126,1098512;2050804,1220569;75322,1220568;0,1098510;0,122058" o:connectangles="270,0,90,180,0,0,0,0,0,0,0,0,0" textboxrect="0,0,2407140,852765"/>
                  <v:textbox inset="2.38708mm,1.96392mm,2.38708mm,1.96392mm">
                    <w:txbxContent>
                      <w:p w14:paraId="0DE9C4C9" w14:textId="77777777" w:rsidR="00F1139D" w:rsidRDefault="00AB7EFF">
                        <w:pPr>
                          <w:spacing w:line="216" w:lineRule="auto"/>
                          <w:jc w:val="center"/>
                          <w:textAlignment w:val="auto"/>
                        </w:pPr>
                        <w:r>
                          <w:rPr>
                            <w:rFonts w:eastAsia="Calibri" w:cs="Calibri"/>
                            <w:color w:val="FFFFFF"/>
                            <w:kern w:val="3"/>
                            <w:sz w:val="44"/>
                            <w:szCs w:val="44"/>
                          </w:rPr>
                          <w:t>MEDIOS DE COMUNICACIÓN</w:t>
                        </w:r>
                      </w:p>
                    </w:txbxContent>
                  </v:textbox>
                </v:shape>
                <v:shape id="Forma libre: forma 11" o:spid="_x0000_s1036" style="position:absolute;left:47244;width:21973;height:83784;visibility:visible;mso-wrap-style:square;v-text-anchor:middle-center" coordsize="3008925,585374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" adj="-11796480,,5400" path="m,300893c,134714,134714,,300893,l2708033,v166179,,300893,134714,300893,300893c3008926,2051545,3008925,3802197,3008925,5552849v,166179,-134714,300893,-300893,300893l300893,5853741c134714,5853741,,5719027,,5552848l,300893xe" fillcolor="#f8d7cd" stroked="f">
                  <v:stroke joinstyle="miter"/>
                  <v:formulas/>
                  <v:path arrowok="t" o:connecttype="custom" o:connectlocs="1098697,0;2197394,4189228;1098697,8378455;0,4189228;0,430668;219740,0;1977655,0;2197395,430668;2197394,7947789;1977654,8378456;219740,8378455;0,7947787;0,430668" o:connectangles="270,0,90,180,0,0,0,0,0,0,0,0,0" textboxrect="0,0,3008925,5853741"/>
                  <v:textbox inset=",7.2pt,,116.3627mm">
                    <w:txbxContent>
                      <w:p w14:paraId="12C5AB90" w14:textId="0FEFA096" w:rsidR="00F1139D" w:rsidRDefault="00303C9B">
                        <w:pPr>
                          <w:spacing w:line="216" w:lineRule="auto"/>
                          <w:jc w:val="center"/>
                          <w:textAlignment w:val="auto"/>
                          <w:rPr>
                            <w:rFonts w:eastAsia="Calibri" w:cs="Calibri"/>
                            <w:color w:val="000000"/>
                            <w:kern w:val="3"/>
                            <w:sz w:val="47"/>
                            <w:szCs w:val="47"/>
                          </w:rPr>
                        </w:pPr>
                        <w:r>
                          <w:rPr>
                            <w:rFonts w:eastAsia="Calibri" w:cs="Calibri"/>
                            <w:color w:val="000000"/>
                            <w:kern w:val="3"/>
                            <w:sz w:val="47"/>
                            <w:szCs w:val="47"/>
                          </w:rPr>
                          <w:t>TIPOS</w:t>
                        </w:r>
                        <w:r w:rsidR="00AB7EFF">
                          <w:rPr>
                            <w:rFonts w:eastAsia="Calibri" w:cs="Calibri"/>
                            <w:color w:val="000000"/>
                            <w:kern w:val="3"/>
                            <w:sz w:val="47"/>
                            <w:szCs w:val="47"/>
                          </w:rPr>
                          <w:t xml:space="preserve"> DE SOCIALIZACIÓN</w:t>
                        </w:r>
                      </w:p>
                      <w:p w14:paraId="44536AC2" w14:textId="77777777" w:rsidR="00F1139D" w:rsidRDefault="00F1139D">
                        <w:pPr>
                          <w:spacing w:line="216" w:lineRule="auto"/>
                          <w:jc w:val="center"/>
                          <w:textAlignment w:val="auto"/>
                          <w:rPr>
                            <w:rFonts w:eastAsia="Calibri" w:cs="Calibri"/>
                            <w:color w:val="000000"/>
                            <w:kern w:val="3"/>
                            <w:sz w:val="47"/>
                            <w:szCs w:val="47"/>
                          </w:rPr>
                        </w:pPr>
                      </w:p>
                      <w:p w14:paraId="4F337E33" w14:textId="77777777" w:rsidR="00F1139D" w:rsidRDefault="00F1139D">
                        <w:pPr>
                          <w:spacing w:line="216" w:lineRule="auto"/>
                          <w:jc w:val="center"/>
                          <w:textAlignment w:val="auto"/>
                          <w:rPr>
                            <w:rFonts w:eastAsia="Calibri" w:cs="Calibri"/>
                            <w:color w:val="000000"/>
                            <w:kern w:val="3"/>
                            <w:sz w:val="47"/>
                            <w:szCs w:val="47"/>
                          </w:rPr>
                        </w:pPr>
                      </w:p>
                      <w:p w14:paraId="057D4FAF" w14:textId="77777777" w:rsidR="00F1139D" w:rsidRDefault="00F1139D">
                        <w:pPr>
                          <w:spacing w:line="216" w:lineRule="auto"/>
                          <w:jc w:val="center"/>
                          <w:textAlignment w:val="auto"/>
                          <w:rPr>
                            <w:rFonts w:eastAsia="Calibri" w:cs="Calibri"/>
                            <w:color w:val="000000"/>
                            <w:kern w:val="3"/>
                            <w:sz w:val="47"/>
                            <w:szCs w:val="47"/>
                          </w:rPr>
                        </w:pPr>
                      </w:p>
                      <w:p w14:paraId="3366A84B" w14:textId="77777777" w:rsidR="00F1139D" w:rsidRDefault="00F1139D">
                        <w:pPr>
                          <w:spacing w:line="216" w:lineRule="auto"/>
                          <w:jc w:val="center"/>
                          <w:textAlignment w:val="auto"/>
                          <w:rPr>
                            <w:rFonts w:eastAsia="Calibri" w:cs="Calibri"/>
                            <w:color w:val="000000"/>
                            <w:kern w:val="3"/>
                            <w:sz w:val="47"/>
                            <w:szCs w:val="47"/>
                          </w:rPr>
                        </w:pPr>
                      </w:p>
                      <w:p w14:paraId="0453162C" w14:textId="77777777" w:rsidR="00F1139D" w:rsidRDefault="00F1139D">
                        <w:pPr>
                          <w:spacing w:line="216" w:lineRule="auto"/>
                          <w:jc w:val="center"/>
                          <w:textAlignment w:val="auto"/>
                          <w:rPr>
                            <w:rFonts w:eastAsia="Calibri" w:cs="Calibri"/>
                            <w:color w:val="000000"/>
                            <w:kern w:val="3"/>
                            <w:sz w:val="47"/>
                            <w:szCs w:val="47"/>
                          </w:rPr>
                        </w:pPr>
                      </w:p>
                      <w:p w14:paraId="0286500F" w14:textId="77777777" w:rsidR="00F1139D" w:rsidRDefault="00F1139D">
                        <w:pPr>
                          <w:spacing w:line="216" w:lineRule="auto"/>
                          <w:jc w:val="center"/>
                          <w:textAlignment w:val="auto"/>
                          <w:rPr>
                            <w:color w:val="000000"/>
                            <w:sz w:val="36"/>
                            <w:szCs w:val="36"/>
                          </w:rPr>
                        </w:pPr>
                      </w:p>
                      <w:p w14:paraId="75B9FA28" w14:textId="77777777" w:rsidR="00F1139D" w:rsidRDefault="00F1139D">
                        <w:pPr>
                          <w:spacing w:after="120" w:line="216" w:lineRule="auto"/>
                          <w:jc w:val="center"/>
                          <w:textAlignment w:val="auto"/>
                          <w:rPr>
                            <w:color w:val="000000"/>
                            <w:sz w:val="36"/>
                            <w:szCs w:val="36"/>
                          </w:rPr>
                        </w:pPr>
                      </w:p>
                    </w:txbxContent>
                  </v:textbox>
                </v:shape>
                <v:shape id="Forma libre: forma 12" o:spid="_x0000_s1037" style="position:absolute;left:48790;top:15426;width:17818;height:20175;visibility:visible;mso-wrap-style:square;v-text-anchor:middle-center" coordsize="2439925,1409569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" adj="-11796480,,5400" path="m,140957c,63109,63109,,140957,l2298968,v77848,,140957,63109,140957,140957l2439925,1268612v,77848,-63109,140957,-140957,140957l140957,1409569c63109,1409569,,1346460,,1268612l,140957xe" fillcolor="#ed7d31" strokecolor="white" strokeweight=".70561mm">
                  <v:stroke joinstyle="miter" endcap="round"/>
                  <v:formulas/>
                  <v:path arrowok="t" o:connecttype="custom" o:connectlocs="890927,0;1781854,1008757;890927,2017513;0,1008757;0,201751;102940,0;1678914,0;1781854,201751;1781854,1815762;1678914,2017513;102940,2017513;0,1815762;0,201751" o:connectangles="270,0,90,180,0,0,0,0,0,0,0,0,0" textboxrect="0,0,2439925,1409569"/>
                  <v:textbox inset="2.27558mm,1.99339mm,2.27558mm,1.99339mm">
                    <w:txbxContent>
                      <w:p w14:paraId="02AE83C1" w14:textId="77777777" w:rsidR="00F1139D" w:rsidRDefault="00AB7EFF">
                        <w:pPr>
                          <w:spacing w:after="140" w:line="216" w:lineRule="auto"/>
                          <w:jc w:val="center"/>
                          <w:textAlignment w:val="auto"/>
                        </w:pPr>
                        <w:r>
                          <w:rPr>
                            <w:rFonts w:eastAsia="Calibri" w:cs="Calibri"/>
                            <w:color w:val="FFFFFF"/>
                            <w:kern w:val="3"/>
                            <w:sz w:val="31"/>
                            <w:szCs w:val="31"/>
                          </w:rPr>
                          <w:t>Es la primera por la que el individuo atraviesa en la niñez, por medio de ella se convierte en miembro de la sociedad.</w:t>
                        </w:r>
                      </w:p>
                    </w:txbxContent>
                  </v:textbox>
                </v:shape>
                <v:shape id="Forma libre: forma 13" o:spid="_x0000_s1038" style="position:absolute;left:55386;top:12236;width:13060;height:4223;visibility:visible;mso-wrap-style:square;v-text-anchor:middle-center" coordsize="1788385,29502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" adj="-11796480,,5400" path="m,29502c,13208,13208,,29502,l1758883,v16294,,29502,13208,29502,29502l1788385,265519v,16294,-13208,29502,-29502,29502l29502,295021c13208,295021,,281813,,265519l,29502xe" fillcolor="#ed7d31" strokecolor="white" strokeweight=".70561mm">
                  <v:stroke joinstyle="miter" endcap="round"/>
                  <v:formulas/>
                  <v:path arrowok="t" o:connecttype="custom" o:connectlocs="653023,0;1306046,211130;653023,422260;0,211130;0,42226;21545,0;1284501,0;1306046,42226;1306046,380034;1284501,422260;21545,422260;0,380034;0,42226" o:connectangles="270,0,90,180,0,0,0,0,0,0,0,0,0" textboxrect="0,0,1788385,295021"/>
                  <v:textbox inset="1.93344mm,1.51003mm,1.93344mm,1.51003mm">
                    <w:txbxContent>
                      <w:p w14:paraId="576F7B52" w14:textId="77777777" w:rsidR="00F1139D" w:rsidRDefault="00AB7EFF">
                        <w:pPr>
                          <w:spacing w:line="216" w:lineRule="auto"/>
                          <w:jc w:val="center"/>
                          <w:textAlignment w:val="auto"/>
                        </w:pPr>
                        <w:r>
                          <w:rPr>
                            <w:rFonts w:eastAsia="Calibri" w:cs="Calibri"/>
                            <w:color w:val="FFFFFF"/>
                            <w:kern w:val="3"/>
                            <w:sz w:val="40"/>
                            <w:szCs w:val="40"/>
                          </w:rPr>
                          <w:t>PRIMARIA</w:t>
                        </w:r>
                      </w:p>
                    </w:txbxContent>
                  </v:textbox>
                </v:shape>
                <v:shape id="Forma libre: forma 14" o:spid="_x0000_s1039" style="position:absolute;left:48094;top:43345;width:19815;height:22374;visibility:visible;mso-wrap-style:square;v-text-anchor:middle-center" coordsize="2713328,156314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" adj="-11796480,,5400" path="m,156314c,69984,69984,,156314,l2557014,v86330,,156314,69984,156314,156314l2713328,1406830v,86330,-69984,156314,-156314,156314l156314,1563144c69984,1563144,,1493160,,1406830l,156314xe" fillcolor="#ed7d31" strokecolor="white" strokeweight=".70561mm">
                  <v:stroke joinstyle="miter" endcap="round"/>
                  <v:formulas/>
                  <v:path arrowok="t" o:connecttype="custom" o:connectlocs="990762,0;1981523,1118668;990762,2237335;0,1118668;0,223733;114155,0;1867368,0;1981523,223733;1981523,2013602;1867368,2237335;114155,2237335;0,2013602;0,223733" o:connectangles="270,0,90,180,0,0,0,0,0,0,0,0,0" textboxrect="0,0,2713328,1563144"/>
                  <v:textbox inset="2.47114mm,2.17144mm,2.47114mm,2.17144mm">
                    <w:txbxContent>
                      <w:p w14:paraId="67A6FDF8" w14:textId="77777777" w:rsidR="00F1139D" w:rsidRDefault="00AB7EFF">
                        <w:pPr>
                          <w:spacing w:after="140" w:line="216" w:lineRule="auto"/>
                          <w:jc w:val="center"/>
                          <w:textAlignment w:val="auto"/>
                        </w:pPr>
                        <w:r>
                          <w:rPr>
                            <w:rFonts w:eastAsia="Calibri" w:cs="Calibri"/>
                            <w:color w:val="FFFFFF"/>
                            <w:kern w:val="3"/>
                            <w:sz w:val="33"/>
                            <w:szCs w:val="33"/>
                          </w:rPr>
                          <w:t xml:space="preserve"> Es </w:t>
                        </w:r>
                        <w:r>
                          <w:rPr>
                            <w:rFonts w:eastAsia="Calibri" w:cs="Calibri"/>
                            <w:color w:val="FFFFFF"/>
                            <w:kern w:val="3"/>
                            <w:sz w:val="33"/>
                            <w:szCs w:val="33"/>
                          </w:rPr>
                          <w:t>cualquier proceso posterior que induce al individuo ya socializado a nuevos sectores del mundo objetivo de su sociedad.</w:t>
                        </w:r>
                      </w:p>
                    </w:txbxContent>
                  </v:textbox>
                </v:shape>
                <v:shape id="Forma libre: forma 15" o:spid="_x0000_s1040" style="position:absolute;left:53171;top:39872;width:15275;height:4477;visibility:visible;mso-wrap-style:square;v-text-anchor:middle-center" coordsize="1803044,432308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" adj="-11796480,,5400" path="m,43231c,19355,19355,,43231,l1759813,v23876,,43231,19355,43231,43231l1803044,389077v,23876,-19355,43231,-43231,43231l43231,432308c19355,432308,,412953,,389077l,43231xe" fillcolor="#ed7d31" strokecolor="white" strokeweight=".70561mm">
                  <v:stroke joinstyle="miter" endcap="round"/>
                  <v:formulas/>
                  <v:path arrowok="t" o:connecttype="custom" o:connectlocs="763762,0;1527523,223850;763762,447699;0,223850;0,44770;36625,0;1490898,0;1527523,44770;1527523,402929;1490898,447699;36625,447699;0,402929;0,44770" o:connectangles="270,0,90,180,0,0,0,0,0,0,0,0,0" textboxrect="0,0,1803044,432308"/>
                  <v:textbox inset="2.04494mm,1.62178mm,2.04494mm,1.62178mm">
                    <w:txbxContent>
                      <w:p w14:paraId="5987BDE8" w14:textId="77777777" w:rsidR="00F1139D" w:rsidRDefault="00AB7EFF">
                        <w:pPr>
                          <w:spacing w:line="216" w:lineRule="auto"/>
                          <w:jc w:val="center"/>
                          <w:textAlignment w:val="auto"/>
                        </w:pPr>
                        <w:r>
                          <w:rPr>
                            <w:rFonts w:eastAsia="Calibri" w:cs="Calibri"/>
                            <w:color w:val="FFFFFF"/>
                            <w:kern w:val="3"/>
                            <w:sz w:val="40"/>
                            <w:szCs w:val="40"/>
                          </w:rPr>
                          <w:t>SECUNDARIA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sectPr w:rsidR="00F1139D"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F154E6" w14:textId="77777777" w:rsidR="00A80F4C" w:rsidRDefault="00A80F4C">
      <w:pPr>
        <w:spacing w:after="0"/>
      </w:pPr>
      <w:r>
        <w:separator/>
      </w:r>
    </w:p>
  </w:endnote>
  <w:endnote w:type="continuationSeparator" w:id="0">
    <w:p w14:paraId="34E5F6FD" w14:textId="77777777" w:rsidR="00A80F4C" w:rsidRDefault="00A80F4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F7565F" w14:textId="77777777" w:rsidR="00A80F4C" w:rsidRDefault="00A80F4C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64C70D56" w14:textId="77777777" w:rsidR="00A80F4C" w:rsidRDefault="00A80F4C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3"/>
  <w:hideSpellingErrors/>
  <w:hideGrammaticalErrors/>
  <w:attachedTemplate r:id="rId1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139D"/>
    <w:rsid w:val="00303C9B"/>
    <w:rsid w:val="007F5629"/>
    <w:rsid w:val="00A80F4C"/>
    <w:rsid w:val="00A868D2"/>
    <w:rsid w:val="00AB7EFF"/>
    <w:rsid w:val="00F1139D"/>
    <w:rsid w:val="00FF6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87AEB1"/>
  <w15:docId w15:val="{8B7CC510-0B19-4F6C-AB12-58257201F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sz w:val="22"/>
        <w:lang w:val="es-ES" w:eastAsia="es-ES" w:bidi="ar-SA"/>
      </w:rPr>
    </w:rPrDefault>
    <w:pPrDefault>
      <w:pPr>
        <w:autoSpaceDN w:val="0"/>
        <w:spacing w:after="20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Ttulo1">
    <w:name w:val="heading 1"/>
    <w:basedOn w:val="Normal"/>
    <w:next w:val="Normal"/>
    <w:uiPriority w:val="9"/>
    <w:qFormat/>
    <w:pPr>
      <w:spacing w:before="200" w:after="0"/>
      <w:outlineLvl w:val="0"/>
    </w:pPr>
    <w:rPr>
      <w:b/>
      <w:bCs/>
      <w:color w:val="323E4F"/>
      <w:sz w:val="30"/>
      <w:szCs w:val="36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spacing w:before="200" w:after="0"/>
      <w:outlineLvl w:val="1"/>
    </w:pPr>
    <w:rPr>
      <w:b/>
      <w:bCs/>
      <w:color w:val="323E4F"/>
      <w:sz w:val="26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spacing w:before="200" w:after="0"/>
      <w:outlineLvl w:val="2"/>
    </w:pPr>
    <w:rPr>
      <w:b/>
      <w:bCs/>
      <w:color w:val="323E4F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spacing w:before="200" w:after="0"/>
      <w:outlineLvl w:val="3"/>
    </w:pPr>
    <w:rPr>
      <w:color w:val="323E4F"/>
      <w:szCs w:val="28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spacing w:before="200" w:after="0"/>
      <w:outlineLvl w:val="4"/>
    </w:pPr>
    <w:rPr>
      <w:i/>
      <w:iCs/>
      <w:color w:val="323E4F"/>
      <w:szCs w:val="28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spacing w:before="200" w:after="0"/>
      <w:outlineLvl w:val="5"/>
    </w:pPr>
    <w:rPr>
      <w:b/>
      <w:bCs/>
      <w:color w:val="323E4F"/>
      <w:sz w:val="20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Publishwithline">
    <w:name w:val="Publish with line"/>
    <w:pPr>
      <w:suppressAutoHyphens/>
      <w:spacing w:after="0"/>
    </w:pPr>
    <w:rPr>
      <w:b/>
      <w:bCs/>
      <w:color w:val="262626"/>
      <w:sz w:val="32"/>
      <w:szCs w:val="38"/>
    </w:rPr>
  </w:style>
  <w:style w:type="paragraph" w:customStyle="1" w:styleId="PublishStatus">
    <w:name w:val="Publish Status"/>
    <w:basedOn w:val="Normal"/>
    <w:pPr>
      <w:pBdr>
        <w:top w:val="single" w:sz="8" w:space="1" w:color="E1E1E1"/>
        <w:left w:val="single" w:sz="8" w:space="2" w:color="F0F0F0"/>
        <w:bottom w:val="single" w:sz="8" w:space="1" w:color="E1E1E1"/>
        <w:right w:val="single" w:sz="8" w:space="2" w:color="F0F0F0"/>
      </w:pBdr>
      <w:shd w:val="clear" w:color="auto" w:fill="F0F0F0"/>
      <w:spacing w:before="100" w:after="100"/>
    </w:pPr>
    <w:rPr>
      <w:rFonts w:ascii="Segoe UI" w:hAnsi="Segoe UI"/>
      <w:color w:val="444444"/>
      <w:sz w:val="18"/>
      <w:szCs w:val="26"/>
    </w:rPr>
  </w:style>
  <w:style w:type="paragraph" w:customStyle="1" w:styleId="PublishStatusAccessible">
    <w:name w:val="PublishStatus_Accessible"/>
    <w:basedOn w:val="Normal"/>
    <w:pPr>
      <w:pBdr>
        <w:top w:val="single" w:sz="4" w:space="1" w:color="444444"/>
        <w:left w:val="single" w:sz="4" w:space="4" w:color="444444"/>
        <w:bottom w:val="single" w:sz="4" w:space="1" w:color="444444"/>
        <w:right w:val="single" w:sz="4" w:space="4" w:color="444444"/>
      </w:pBdr>
      <w:spacing w:before="100" w:after="100"/>
    </w:pPr>
    <w:rPr>
      <w:sz w:val="18"/>
      <w:szCs w:val="26"/>
    </w:rPr>
  </w:style>
  <w:style w:type="character" w:styleId="Textodelmarcadordeposicin">
    <w:name w:val="Placeholder Text"/>
    <w:basedOn w:val="Fuentedeprrafopredeter"/>
    <w:rPr>
      <w:color w:val="808080"/>
    </w:rPr>
  </w:style>
  <w:style w:type="paragraph" w:customStyle="1" w:styleId="Account">
    <w:name w:val="Account"/>
    <w:pPr>
      <w:tabs>
        <w:tab w:val="left" w:pos="72"/>
        <w:tab w:val="left" w:pos="1267"/>
      </w:tabs>
      <w:suppressAutoHyphens/>
      <w:spacing w:after="0"/>
    </w:pPr>
    <w:rPr>
      <w:rFonts w:ascii="Segoe UI" w:eastAsia="Segoe UI" w:hAnsi="Segoe UI" w:cs="Segoe UI"/>
      <w:color w:val="666666"/>
      <w:sz w:val="18"/>
      <w:szCs w:val="24"/>
    </w:rPr>
  </w:style>
  <w:style w:type="paragraph" w:customStyle="1" w:styleId="Categories">
    <w:name w:val="Categories"/>
    <w:basedOn w:val="Account"/>
  </w:style>
  <w:style w:type="paragraph" w:styleId="Prrafodelista">
    <w:name w:val="List Paragraph"/>
    <w:basedOn w:val="Normal"/>
    <w:pPr>
      <w:ind w:left="720"/>
    </w:pPr>
  </w:style>
  <w:style w:type="paragraph" w:customStyle="1" w:styleId="PadderBetweenTitleandProperties">
    <w:name w:val="Padder Between Title and Properties"/>
    <w:basedOn w:val="Normal"/>
    <w:pPr>
      <w:spacing w:after="20"/>
    </w:pPr>
    <w:rPr>
      <w:sz w:val="2"/>
      <w:szCs w:val="2"/>
    </w:rPr>
  </w:style>
  <w:style w:type="paragraph" w:customStyle="1" w:styleId="PadderBetweenControlandBody">
    <w:name w:val="Padder Between Control and Body"/>
    <w:basedOn w:val="Normal"/>
    <w:next w:val="Normal"/>
    <w:pPr>
      <w:spacing w:after="120"/>
    </w:pPr>
    <w:rPr>
      <w:sz w:val="2"/>
      <w:szCs w:val="2"/>
    </w:rPr>
  </w:style>
  <w:style w:type="character" w:styleId="nfasis">
    <w:name w:val="Emphasis"/>
    <w:basedOn w:val="Fuentedeprrafopredeter"/>
    <w:rPr>
      <w:i/>
      <w:iCs/>
    </w:rPr>
  </w:style>
  <w:style w:type="character" w:styleId="Textoennegrita">
    <w:name w:val="Strong"/>
    <w:basedOn w:val="Fuentedeprrafopredeter"/>
    <w:rPr>
      <w:b/>
      <w:bCs/>
    </w:rPr>
  </w:style>
  <w:style w:type="paragraph" w:customStyle="1" w:styleId="underline">
    <w:name w:val="underline"/>
    <w:pPr>
      <w:pBdr>
        <w:bottom w:val="single" w:sz="8" w:space="2" w:color="C6C6C6"/>
      </w:pBdr>
      <w:suppressAutoHyphens/>
      <w:spacing w:after="0"/>
    </w:pPr>
    <w:rPr>
      <w:sz w:val="2"/>
      <w:szCs w:val="2"/>
    </w:rPr>
  </w:style>
  <w:style w:type="paragraph" w:styleId="Cita">
    <w:name w:val="Quote"/>
    <w:basedOn w:val="Normal"/>
    <w:next w:val="Normal"/>
    <w:pPr>
      <w:ind w:left="720" w:right="720"/>
    </w:pPr>
    <w:rPr>
      <w:color w:val="000000"/>
    </w:rPr>
  </w:style>
  <w:style w:type="paragraph" w:styleId="NormalWeb">
    <w:name w:val="Normal (Web)"/>
    <w:basedOn w:val="Normal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Entrada%20de%20blog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Entrada%20de%20blog</Template>
  <TotalTime>0</TotalTime>
  <Pages>1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dc:description/>
  <cp:lastModifiedBy>INES ALVAREZ ALONSO</cp:lastModifiedBy>
  <cp:revision>2</cp:revision>
  <dcterms:created xsi:type="dcterms:W3CDTF">2020-02-11T17:02:00Z</dcterms:created>
  <dcterms:modified xsi:type="dcterms:W3CDTF">2020-02-11T17:02:00Z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0x010100DE95A0C693CEB341887D38A4A2B58B45040072C752107C5A7B47AA91A1EE638E6F1F</vt:lpwstr>
  </property>
  <property fmtid="{D5CDD505-2E9C-101B-9397-08002B2CF9AE}" pid="4" name="LocalizationTags">
    <vt:lpwstr/>
  </property>
  <property fmtid="{D5CDD505-2E9C-101B-9397-08002B2CF9AE}" pid="5" name="Feature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